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53B" w:rsidRDefault="00DC453B" w:rsidP="001C69FE">
      <w:pPr>
        <w:spacing w:after="0" w:line="240" w:lineRule="auto"/>
        <w:jc w:val="center"/>
        <w:rPr>
          <w:sz w:val="20"/>
          <w:szCs w:val="20"/>
          <w:lang w:val="uk-UA" w:eastAsia="ru-RU"/>
        </w:rPr>
      </w:pPr>
      <w:r w:rsidRPr="00135D13">
        <w:rPr>
          <w:noProof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0.75pt;height:49.5pt;visibility:visible">
            <v:imagedata r:id="rId7" o:title=""/>
          </v:shape>
        </w:pict>
      </w:r>
    </w:p>
    <w:p w:rsidR="00DC453B" w:rsidRPr="001C69FE" w:rsidRDefault="00DC453B" w:rsidP="00F545CE">
      <w:pPr>
        <w:tabs>
          <w:tab w:val="left" w:pos="8420"/>
        </w:tabs>
        <w:spacing w:after="0" w:line="240" w:lineRule="auto"/>
        <w:rPr>
          <w:sz w:val="20"/>
          <w:szCs w:val="20"/>
          <w:lang w:val="uk-UA" w:eastAsia="ru-RU"/>
        </w:rPr>
      </w:pPr>
      <w:r>
        <w:rPr>
          <w:sz w:val="20"/>
          <w:szCs w:val="20"/>
          <w:lang w:val="uk-UA" w:eastAsia="ru-RU"/>
        </w:rPr>
        <w:tab/>
      </w:r>
    </w:p>
    <w:p w:rsidR="00DC453B" w:rsidRPr="00F40CD0" w:rsidRDefault="00DC453B" w:rsidP="00680514">
      <w:pPr>
        <w:keepNext/>
        <w:tabs>
          <w:tab w:val="center" w:pos="4819"/>
          <w:tab w:val="left" w:pos="7249"/>
        </w:tabs>
        <w:spacing w:after="0" w:line="240" w:lineRule="auto"/>
        <w:outlineLvl w:val="4"/>
        <w:rPr>
          <w:b/>
          <w:bCs/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ab/>
      </w:r>
      <w:r w:rsidRPr="00D36546">
        <w:rPr>
          <w:sz w:val="24"/>
          <w:szCs w:val="24"/>
          <w:lang w:val="uk-UA" w:eastAsia="ru-RU"/>
        </w:rPr>
        <w:t>УКРАЇНА</w:t>
      </w:r>
      <w:r>
        <w:rPr>
          <w:sz w:val="24"/>
          <w:szCs w:val="24"/>
          <w:lang w:val="uk-UA" w:eastAsia="ru-RU"/>
        </w:rPr>
        <w:tab/>
      </w:r>
    </w:p>
    <w:p w:rsidR="00DC453B" w:rsidRPr="00D36546" w:rsidRDefault="00DC453B" w:rsidP="00680514">
      <w:pPr>
        <w:tabs>
          <w:tab w:val="center" w:pos="4819"/>
          <w:tab w:val="left" w:pos="7944"/>
        </w:tabs>
        <w:spacing w:after="0" w:line="240" w:lineRule="auto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ab/>
      </w:r>
      <w:r w:rsidRPr="00D36546">
        <w:rPr>
          <w:sz w:val="24"/>
          <w:szCs w:val="24"/>
          <w:lang w:val="uk-UA" w:eastAsia="ru-RU"/>
        </w:rPr>
        <w:t>МАЛИНСЬКА МІСЬКА РАДА</w:t>
      </w:r>
      <w:r>
        <w:rPr>
          <w:sz w:val="24"/>
          <w:szCs w:val="24"/>
          <w:lang w:val="uk-UA" w:eastAsia="ru-RU"/>
        </w:rPr>
        <w:tab/>
        <w:t xml:space="preserve"> </w:t>
      </w:r>
    </w:p>
    <w:p w:rsidR="00DC453B" w:rsidRPr="00D36546" w:rsidRDefault="00DC453B" w:rsidP="001C69FE">
      <w:pPr>
        <w:spacing w:after="0" w:line="240" w:lineRule="auto"/>
        <w:jc w:val="center"/>
        <w:rPr>
          <w:sz w:val="24"/>
          <w:szCs w:val="24"/>
          <w:lang w:val="uk-UA" w:eastAsia="ru-RU"/>
        </w:rPr>
      </w:pPr>
      <w:r w:rsidRPr="00D36546">
        <w:rPr>
          <w:sz w:val="24"/>
          <w:szCs w:val="24"/>
          <w:lang w:val="uk-UA" w:eastAsia="ru-RU"/>
        </w:rPr>
        <w:t>ЖИТОМИРСЬКОЇ ОБЛАСТІ</w:t>
      </w:r>
    </w:p>
    <w:p w:rsidR="00DC453B" w:rsidRPr="00D36546" w:rsidRDefault="00DC453B" w:rsidP="001C69FE">
      <w:pPr>
        <w:spacing w:after="0" w:line="240" w:lineRule="auto"/>
        <w:jc w:val="center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 xml:space="preserve">                                                                                                                                                                       </w:t>
      </w:r>
    </w:p>
    <w:p w:rsidR="00DC453B" w:rsidRPr="004D67E6" w:rsidRDefault="00DC453B" w:rsidP="001C69FE">
      <w:pPr>
        <w:keepNext/>
        <w:spacing w:after="0" w:line="240" w:lineRule="auto"/>
        <w:jc w:val="center"/>
        <w:outlineLvl w:val="5"/>
        <w:rPr>
          <w:b/>
          <w:bCs/>
          <w:lang w:val="uk-UA" w:eastAsia="ru-RU"/>
        </w:rPr>
      </w:pPr>
      <w:r w:rsidRPr="004D67E6">
        <w:rPr>
          <w:b/>
          <w:bCs/>
          <w:lang w:val="uk-UA" w:eastAsia="ru-RU"/>
        </w:rPr>
        <w:t>ВИКОНАВЧИЙ КОМІТЕТ</w:t>
      </w:r>
    </w:p>
    <w:p w:rsidR="00DC453B" w:rsidRPr="00D36546" w:rsidRDefault="00DC453B" w:rsidP="006A5CAD">
      <w:pPr>
        <w:keepNext/>
        <w:tabs>
          <w:tab w:val="left" w:pos="2985"/>
        </w:tabs>
        <w:spacing w:after="0" w:line="240" w:lineRule="auto"/>
        <w:jc w:val="center"/>
        <w:outlineLvl w:val="6"/>
        <w:rPr>
          <w:b/>
          <w:bCs/>
          <w:sz w:val="48"/>
          <w:szCs w:val="48"/>
          <w:lang w:val="uk-UA" w:eastAsia="ru-RU"/>
        </w:rPr>
      </w:pPr>
      <w:r w:rsidRPr="00D36546">
        <w:rPr>
          <w:b/>
          <w:bCs/>
          <w:sz w:val="48"/>
          <w:szCs w:val="48"/>
          <w:lang w:val="uk-UA" w:eastAsia="ru-RU"/>
        </w:rPr>
        <w:t>Р І Ш Е Н Н Я</w:t>
      </w:r>
    </w:p>
    <w:p w:rsidR="00DC453B" w:rsidRPr="00D36546" w:rsidRDefault="00DC453B" w:rsidP="00E07805">
      <w:pPr>
        <w:tabs>
          <w:tab w:val="left" w:pos="2985"/>
        </w:tabs>
        <w:spacing w:after="0" w:line="240" w:lineRule="auto"/>
        <w:rPr>
          <w:b/>
          <w:bCs/>
          <w:sz w:val="16"/>
          <w:szCs w:val="16"/>
          <w:u w:val="single"/>
          <w:lang w:val="uk-UA" w:eastAsia="ru-RU"/>
        </w:rPr>
      </w:pPr>
    </w:p>
    <w:p w:rsidR="00DC453B" w:rsidRPr="004910B6" w:rsidRDefault="00DC453B" w:rsidP="00E07805">
      <w:pPr>
        <w:tabs>
          <w:tab w:val="left" w:pos="2985"/>
        </w:tabs>
        <w:spacing w:after="0" w:line="240" w:lineRule="auto"/>
        <w:rPr>
          <w:bCs/>
          <w:lang w:val="uk-UA" w:eastAsia="ru-RU"/>
        </w:rPr>
      </w:pPr>
      <w:r w:rsidRPr="004910B6">
        <w:rPr>
          <w:bCs/>
          <w:lang w:val="uk-UA" w:eastAsia="ru-RU"/>
        </w:rPr>
        <w:t xml:space="preserve">від </w:t>
      </w:r>
      <w:r>
        <w:rPr>
          <w:bCs/>
          <w:lang w:val="uk-UA" w:eastAsia="ru-RU"/>
        </w:rPr>
        <w:t xml:space="preserve">03.03.2023  </w:t>
      </w:r>
      <w:r w:rsidRPr="004910B6">
        <w:rPr>
          <w:bCs/>
          <w:lang w:val="uk-UA" w:eastAsia="ru-RU"/>
        </w:rPr>
        <w:t xml:space="preserve">№ </w:t>
      </w:r>
      <w:r>
        <w:rPr>
          <w:bCs/>
          <w:lang w:val="uk-UA" w:eastAsia="ru-RU"/>
        </w:rPr>
        <w:t>55</w:t>
      </w:r>
    </w:p>
    <w:p w:rsidR="00DC453B" w:rsidRPr="00ED71AA" w:rsidRDefault="00DC453B" w:rsidP="00BB6F79">
      <w:pPr>
        <w:tabs>
          <w:tab w:val="left" w:pos="2985"/>
        </w:tabs>
        <w:spacing w:after="0" w:line="240" w:lineRule="auto"/>
        <w:jc w:val="both"/>
        <w:rPr>
          <w:lang w:val="uk-UA" w:eastAsia="ru-RU"/>
        </w:rPr>
      </w:pPr>
      <w:r w:rsidRPr="00ED71AA">
        <w:rPr>
          <w:lang w:val="uk-UA" w:eastAsia="ru-RU"/>
        </w:rPr>
        <w:t xml:space="preserve">Про надання дозволу  </w:t>
      </w:r>
    </w:p>
    <w:p w:rsidR="00DC453B" w:rsidRPr="00ED71AA" w:rsidRDefault="00DC453B" w:rsidP="00BB6F79">
      <w:pPr>
        <w:tabs>
          <w:tab w:val="left" w:pos="2985"/>
        </w:tabs>
        <w:spacing w:after="0" w:line="240" w:lineRule="auto"/>
        <w:jc w:val="both"/>
        <w:rPr>
          <w:lang w:val="uk-UA" w:eastAsia="ru-RU"/>
        </w:rPr>
      </w:pPr>
      <w:r w:rsidRPr="00ED71AA">
        <w:rPr>
          <w:lang w:val="uk-UA" w:eastAsia="ru-RU"/>
        </w:rPr>
        <w:t>на проведення робіт</w:t>
      </w:r>
    </w:p>
    <w:p w:rsidR="00DC453B" w:rsidRDefault="00DC453B" w:rsidP="00BB6F79">
      <w:pPr>
        <w:tabs>
          <w:tab w:val="left" w:pos="2985"/>
        </w:tabs>
        <w:spacing w:after="0" w:line="240" w:lineRule="auto"/>
        <w:jc w:val="both"/>
        <w:rPr>
          <w:lang w:val="uk-UA" w:eastAsia="ru-RU"/>
        </w:rPr>
      </w:pPr>
      <w:r w:rsidRPr="00ED71AA">
        <w:rPr>
          <w:lang w:val="uk-UA" w:eastAsia="ru-RU"/>
        </w:rPr>
        <w:t>по видаленню</w:t>
      </w:r>
      <w:r>
        <w:rPr>
          <w:lang w:val="uk-UA" w:eastAsia="ru-RU"/>
        </w:rPr>
        <w:t xml:space="preserve"> та кронуванню</w:t>
      </w:r>
    </w:p>
    <w:p w:rsidR="00DC453B" w:rsidRPr="00ED71AA" w:rsidRDefault="00DC453B" w:rsidP="00BB6F79">
      <w:pPr>
        <w:tabs>
          <w:tab w:val="left" w:pos="2985"/>
        </w:tabs>
        <w:spacing w:after="0" w:line="240" w:lineRule="auto"/>
        <w:jc w:val="both"/>
        <w:rPr>
          <w:b/>
          <w:lang w:val="uk-UA" w:eastAsia="ru-RU"/>
        </w:rPr>
      </w:pPr>
      <w:r w:rsidRPr="00ED71AA">
        <w:rPr>
          <w:lang w:val="uk-UA" w:eastAsia="ru-RU"/>
        </w:rPr>
        <w:t>аварійно-небезпеч</w:t>
      </w:r>
      <w:r>
        <w:rPr>
          <w:lang w:val="uk-UA" w:eastAsia="ru-RU"/>
        </w:rPr>
        <w:t xml:space="preserve">них </w:t>
      </w:r>
      <w:r w:rsidRPr="00ED71AA">
        <w:rPr>
          <w:lang w:val="uk-UA" w:eastAsia="ru-RU"/>
        </w:rPr>
        <w:t xml:space="preserve">дерев </w:t>
      </w:r>
    </w:p>
    <w:p w:rsidR="00DC453B" w:rsidRPr="00ED71AA" w:rsidRDefault="00DC453B" w:rsidP="00B20028">
      <w:pPr>
        <w:tabs>
          <w:tab w:val="left" w:pos="709"/>
          <w:tab w:val="left" w:pos="2985"/>
        </w:tabs>
        <w:spacing w:after="0" w:line="240" w:lineRule="auto"/>
        <w:jc w:val="both"/>
        <w:rPr>
          <w:sz w:val="24"/>
          <w:szCs w:val="24"/>
          <w:lang w:val="uk-UA" w:eastAsia="ru-RU"/>
        </w:rPr>
      </w:pPr>
    </w:p>
    <w:p w:rsidR="00DC453B" w:rsidRDefault="00DC453B" w:rsidP="00ED71AA">
      <w:pPr>
        <w:tabs>
          <w:tab w:val="left" w:pos="709"/>
          <w:tab w:val="left" w:pos="2985"/>
        </w:tabs>
        <w:spacing w:after="0" w:line="240" w:lineRule="auto"/>
        <w:ind w:firstLine="709"/>
        <w:jc w:val="both"/>
        <w:rPr>
          <w:lang w:val="uk-UA" w:eastAsia="ru-RU"/>
        </w:rPr>
      </w:pPr>
      <w:r w:rsidRPr="00D36546">
        <w:rPr>
          <w:lang w:val="uk-UA" w:eastAsia="ru-RU"/>
        </w:rPr>
        <w:t>Керуючись  Законом України «Про місцеве самоврядування в Україні»,  відповідно до постанови Кабінету Міністрів України від 01.08.2006 № 1045 «Про затвердження Порядку видалення дерев, кущів, газонів і квітників</w:t>
      </w:r>
      <w:r>
        <w:rPr>
          <w:lang w:val="uk-UA" w:eastAsia="ru-RU"/>
        </w:rPr>
        <w:t xml:space="preserve">   </w:t>
      </w:r>
      <w:r w:rsidRPr="00D36546">
        <w:rPr>
          <w:lang w:val="uk-UA" w:eastAsia="ru-RU"/>
        </w:rPr>
        <w:t>у населених пунктах», наказу Міністерства будівництва, архітектури та</w:t>
      </w:r>
      <w:r>
        <w:rPr>
          <w:lang w:val="uk-UA" w:eastAsia="ru-RU"/>
        </w:rPr>
        <w:t xml:space="preserve"> </w:t>
      </w:r>
      <w:r w:rsidRPr="00D36546">
        <w:rPr>
          <w:lang w:val="uk-UA" w:eastAsia="ru-RU"/>
        </w:rPr>
        <w:t>житлово-комунального господарства України від</w:t>
      </w:r>
      <w:r>
        <w:rPr>
          <w:lang w:val="uk-UA" w:eastAsia="ru-RU"/>
        </w:rPr>
        <w:t xml:space="preserve"> 1</w:t>
      </w:r>
      <w:r w:rsidRPr="00D36546">
        <w:rPr>
          <w:lang w:val="uk-UA" w:eastAsia="ru-RU"/>
        </w:rPr>
        <w:t>0.04.2006 № 105</w:t>
      </w:r>
      <w:r>
        <w:rPr>
          <w:lang w:val="uk-UA" w:eastAsia="ru-RU"/>
        </w:rPr>
        <w:t xml:space="preserve"> </w:t>
      </w:r>
      <w:r w:rsidRPr="00D36546">
        <w:rPr>
          <w:lang w:val="uk-UA" w:eastAsia="ru-RU"/>
        </w:rPr>
        <w:t xml:space="preserve">«Про </w:t>
      </w:r>
      <w:r>
        <w:rPr>
          <w:lang w:val="uk-UA" w:eastAsia="ru-RU"/>
        </w:rPr>
        <w:t xml:space="preserve">            </w:t>
      </w:r>
      <w:r w:rsidRPr="00D36546">
        <w:rPr>
          <w:lang w:val="uk-UA" w:eastAsia="ru-RU"/>
        </w:rPr>
        <w:t>затвердження правил утримання</w:t>
      </w:r>
      <w:r>
        <w:rPr>
          <w:lang w:val="uk-UA" w:eastAsia="ru-RU"/>
        </w:rPr>
        <w:t xml:space="preserve"> </w:t>
      </w:r>
      <w:r w:rsidRPr="00D36546">
        <w:rPr>
          <w:lang w:val="uk-UA" w:eastAsia="ru-RU"/>
        </w:rPr>
        <w:t xml:space="preserve">зелених насаджень у населених </w:t>
      </w:r>
      <w:r>
        <w:rPr>
          <w:lang w:val="uk-UA" w:eastAsia="ru-RU"/>
        </w:rPr>
        <w:t xml:space="preserve">                                             пунктах України», з метою забезпечення належного утримання  та контролю за станом зелених насаджень, враховуючи акт обстеження зелених насаджень, що підлягають видаленню та кронуванню  </w:t>
      </w:r>
      <w:r w:rsidRPr="00D36546">
        <w:rPr>
          <w:lang w:val="uk-UA" w:eastAsia="ru-RU"/>
        </w:rPr>
        <w:t xml:space="preserve">виконавчий комітет </w:t>
      </w:r>
      <w:r>
        <w:rPr>
          <w:lang w:val="uk-UA" w:eastAsia="ru-RU"/>
        </w:rPr>
        <w:t xml:space="preserve">Малинської </w:t>
      </w:r>
      <w:r w:rsidRPr="00D36546">
        <w:rPr>
          <w:lang w:val="uk-UA" w:eastAsia="ru-RU"/>
        </w:rPr>
        <w:t xml:space="preserve">міської ради  </w:t>
      </w:r>
      <w:r>
        <w:rPr>
          <w:lang w:val="uk-UA" w:eastAsia="ru-RU"/>
        </w:rPr>
        <w:t xml:space="preserve">          </w:t>
      </w:r>
    </w:p>
    <w:p w:rsidR="00DC453B" w:rsidRDefault="00DC453B" w:rsidP="00BF0F61">
      <w:pPr>
        <w:tabs>
          <w:tab w:val="left" w:pos="709"/>
          <w:tab w:val="left" w:pos="2985"/>
        </w:tabs>
        <w:spacing w:after="0" w:line="240" w:lineRule="auto"/>
        <w:jc w:val="both"/>
        <w:rPr>
          <w:lang w:val="uk-UA" w:eastAsia="ru-RU"/>
        </w:rPr>
      </w:pPr>
    </w:p>
    <w:p w:rsidR="00DC453B" w:rsidRDefault="00DC453B" w:rsidP="00BF0F61">
      <w:pPr>
        <w:tabs>
          <w:tab w:val="left" w:pos="709"/>
          <w:tab w:val="left" w:pos="2985"/>
        </w:tabs>
        <w:spacing w:after="0" w:line="240" w:lineRule="auto"/>
        <w:jc w:val="both"/>
        <w:rPr>
          <w:lang w:val="uk-UA" w:eastAsia="ru-RU"/>
        </w:rPr>
      </w:pPr>
      <w:r w:rsidRPr="00D36546">
        <w:rPr>
          <w:lang w:val="uk-UA" w:eastAsia="ru-RU"/>
        </w:rPr>
        <w:t>В И Р І Ш И В :</w:t>
      </w:r>
    </w:p>
    <w:p w:rsidR="00DC453B" w:rsidRDefault="00DC453B" w:rsidP="00BF0F61">
      <w:pPr>
        <w:tabs>
          <w:tab w:val="left" w:pos="709"/>
          <w:tab w:val="left" w:pos="2985"/>
        </w:tabs>
        <w:spacing w:after="0" w:line="240" w:lineRule="auto"/>
        <w:jc w:val="both"/>
        <w:rPr>
          <w:lang w:val="uk-UA" w:eastAsia="ru-RU"/>
        </w:rPr>
      </w:pPr>
    </w:p>
    <w:p w:rsidR="00DC453B" w:rsidRDefault="00DC453B" w:rsidP="00C34CC8">
      <w:pPr>
        <w:tabs>
          <w:tab w:val="left" w:pos="709"/>
          <w:tab w:val="left" w:pos="2985"/>
        </w:tabs>
        <w:spacing w:after="0" w:line="240" w:lineRule="auto"/>
        <w:jc w:val="both"/>
        <w:rPr>
          <w:lang w:val="uk-UA" w:eastAsia="ru-RU"/>
        </w:rPr>
      </w:pPr>
      <w:r w:rsidRPr="00680514">
        <w:rPr>
          <w:lang w:val="uk-UA" w:eastAsia="ru-RU"/>
        </w:rPr>
        <w:t>1.</w:t>
      </w:r>
      <w:r w:rsidRPr="00A07A0E">
        <w:rPr>
          <w:lang w:val="uk-UA"/>
        </w:rPr>
        <w:t xml:space="preserve"> </w:t>
      </w:r>
      <w:r w:rsidRPr="00E36F67">
        <w:rPr>
          <w:lang w:val="uk-UA" w:eastAsia="ru-RU"/>
        </w:rPr>
        <w:t>Надати дозвіл комунальному підприємству «Екоресурс» Малинської міської ради Житомирської області на проведення робіт  по видаленню</w:t>
      </w:r>
      <w:r>
        <w:rPr>
          <w:lang w:val="uk-UA" w:eastAsia="ru-RU"/>
        </w:rPr>
        <w:t xml:space="preserve"> та кронуванню </w:t>
      </w:r>
      <w:r w:rsidRPr="00E36F67">
        <w:rPr>
          <w:lang w:val="uk-UA" w:eastAsia="ru-RU"/>
        </w:rPr>
        <w:t xml:space="preserve"> аварійно-небезпечн</w:t>
      </w:r>
      <w:r>
        <w:rPr>
          <w:lang w:val="uk-UA" w:eastAsia="ru-RU"/>
        </w:rPr>
        <w:t>их</w:t>
      </w:r>
      <w:r w:rsidRPr="00E36F67">
        <w:rPr>
          <w:lang w:val="uk-UA" w:eastAsia="ru-RU"/>
        </w:rPr>
        <w:t xml:space="preserve"> дерев (додаток </w:t>
      </w:r>
      <w:r>
        <w:rPr>
          <w:lang w:val="uk-UA" w:eastAsia="ru-RU"/>
        </w:rPr>
        <w:t>1)</w:t>
      </w:r>
      <w:r w:rsidRPr="00E36F67">
        <w:rPr>
          <w:lang w:val="uk-UA" w:eastAsia="ru-RU"/>
        </w:rPr>
        <w:t>.</w:t>
      </w:r>
    </w:p>
    <w:p w:rsidR="00DC453B" w:rsidRDefault="00DC453B" w:rsidP="00ED71AA">
      <w:pPr>
        <w:pStyle w:val="ListParagraph"/>
        <w:tabs>
          <w:tab w:val="left" w:pos="567"/>
          <w:tab w:val="left" w:pos="2985"/>
        </w:tabs>
        <w:spacing w:after="0" w:line="240" w:lineRule="auto"/>
        <w:ind w:left="0"/>
        <w:jc w:val="both"/>
        <w:rPr>
          <w:lang w:val="uk-UA" w:eastAsia="ru-RU"/>
        </w:rPr>
      </w:pPr>
      <w:r>
        <w:rPr>
          <w:lang w:val="uk-UA" w:eastAsia="ru-RU"/>
        </w:rPr>
        <w:t>2</w:t>
      </w:r>
      <w:r w:rsidRPr="00D36546">
        <w:rPr>
          <w:lang w:val="uk-UA" w:eastAsia="ru-RU"/>
        </w:rPr>
        <w:t>.</w:t>
      </w:r>
      <w:r>
        <w:rPr>
          <w:lang w:val="uk-UA" w:eastAsia="ru-RU"/>
        </w:rPr>
        <w:t xml:space="preserve"> </w:t>
      </w:r>
      <w:r w:rsidRPr="00D36546">
        <w:rPr>
          <w:lang w:val="uk-UA" w:eastAsia="ru-RU"/>
        </w:rPr>
        <w:t xml:space="preserve">Контроль за виконанням даного рішення покласти на заступника міського голови </w:t>
      </w:r>
      <w:r>
        <w:rPr>
          <w:lang w:val="uk-UA" w:eastAsia="ru-RU"/>
        </w:rPr>
        <w:t>Віктора ГВОЗДЕЦЬКОГО.</w:t>
      </w:r>
    </w:p>
    <w:p w:rsidR="00DC453B" w:rsidRDefault="00DC453B" w:rsidP="00E07805">
      <w:pPr>
        <w:tabs>
          <w:tab w:val="left" w:pos="0"/>
        </w:tabs>
        <w:spacing w:after="0" w:line="240" w:lineRule="auto"/>
        <w:jc w:val="both"/>
        <w:rPr>
          <w:lang w:val="uk-UA" w:eastAsia="ru-RU"/>
        </w:rPr>
      </w:pPr>
    </w:p>
    <w:p w:rsidR="00DC453B" w:rsidRDefault="00DC453B" w:rsidP="00E07805">
      <w:pPr>
        <w:tabs>
          <w:tab w:val="left" w:pos="0"/>
        </w:tabs>
        <w:spacing w:after="0" w:line="240" w:lineRule="auto"/>
        <w:jc w:val="both"/>
        <w:rPr>
          <w:lang w:val="uk-UA" w:eastAsia="ru-RU"/>
        </w:rPr>
      </w:pPr>
    </w:p>
    <w:p w:rsidR="00DC453B" w:rsidRPr="00D36546" w:rsidRDefault="00DC453B" w:rsidP="00E07805">
      <w:pPr>
        <w:tabs>
          <w:tab w:val="left" w:pos="0"/>
        </w:tabs>
        <w:spacing w:after="0" w:line="240" w:lineRule="auto"/>
        <w:jc w:val="both"/>
        <w:rPr>
          <w:lang w:val="uk-UA" w:eastAsia="ru-RU"/>
        </w:rPr>
      </w:pPr>
    </w:p>
    <w:p w:rsidR="00DC453B" w:rsidRPr="000A645A" w:rsidRDefault="00DC453B" w:rsidP="000A645A">
      <w:pPr>
        <w:rPr>
          <w:lang w:val="uk-UA" w:eastAsia="ru-RU"/>
        </w:rPr>
      </w:pPr>
      <w:r>
        <w:rPr>
          <w:lang w:val="uk-UA" w:eastAsia="ru-RU"/>
        </w:rPr>
        <w:t>М</w:t>
      </w:r>
      <w:r w:rsidRPr="00835D00">
        <w:rPr>
          <w:lang w:val="uk-UA" w:eastAsia="ru-RU"/>
        </w:rPr>
        <w:t>іськ</w:t>
      </w:r>
      <w:r>
        <w:rPr>
          <w:lang w:val="uk-UA" w:eastAsia="ru-RU"/>
        </w:rPr>
        <w:t>ий</w:t>
      </w:r>
      <w:r w:rsidRPr="00835D00">
        <w:rPr>
          <w:lang w:val="uk-UA" w:eastAsia="ru-RU"/>
        </w:rPr>
        <w:t xml:space="preserve"> голов</w:t>
      </w:r>
      <w:r>
        <w:rPr>
          <w:lang w:val="uk-UA" w:eastAsia="ru-RU"/>
        </w:rPr>
        <w:t>а</w:t>
      </w:r>
      <w:r w:rsidRPr="00835D00">
        <w:rPr>
          <w:lang w:val="uk-UA" w:eastAsia="ru-RU"/>
        </w:rPr>
        <w:t xml:space="preserve">                      </w:t>
      </w:r>
      <w:r>
        <w:rPr>
          <w:lang w:val="uk-UA" w:eastAsia="ru-RU"/>
        </w:rPr>
        <w:t xml:space="preserve">                                 </w:t>
      </w:r>
      <w:r w:rsidRPr="00835D00">
        <w:rPr>
          <w:lang w:val="uk-UA" w:eastAsia="ru-RU"/>
        </w:rPr>
        <w:t xml:space="preserve">   </w:t>
      </w:r>
      <w:r>
        <w:rPr>
          <w:lang w:val="uk-UA" w:eastAsia="ru-RU"/>
        </w:rPr>
        <w:t>Олександр СИТАЙЛО</w:t>
      </w:r>
    </w:p>
    <w:p w:rsidR="00DC453B" w:rsidRPr="00ED71AA" w:rsidRDefault="00DC453B" w:rsidP="00ED71AA">
      <w:pPr>
        <w:tabs>
          <w:tab w:val="left" w:pos="0"/>
        </w:tabs>
        <w:spacing w:after="0" w:line="240" w:lineRule="auto"/>
        <w:jc w:val="both"/>
        <w:rPr>
          <w:sz w:val="20"/>
          <w:szCs w:val="20"/>
          <w:lang w:val="uk-UA" w:eastAsia="ru-RU"/>
        </w:rPr>
      </w:pPr>
      <w:r>
        <w:rPr>
          <w:sz w:val="20"/>
          <w:szCs w:val="20"/>
          <w:lang w:val="uk-UA" w:eastAsia="ru-RU"/>
        </w:rPr>
        <w:t xml:space="preserve">                               Віктор ГВОЗДЕЦЬКИЙ</w:t>
      </w:r>
    </w:p>
    <w:p w:rsidR="00DC453B" w:rsidRPr="00ED71AA" w:rsidRDefault="00DC453B" w:rsidP="001C69FE">
      <w:pPr>
        <w:tabs>
          <w:tab w:val="left" w:pos="0"/>
        </w:tabs>
        <w:spacing w:after="0" w:line="240" w:lineRule="auto"/>
        <w:ind w:firstLine="1560"/>
        <w:jc w:val="both"/>
        <w:rPr>
          <w:sz w:val="20"/>
          <w:szCs w:val="20"/>
          <w:lang w:val="uk-UA" w:eastAsia="ru-RU"/>
        </w:rPr>
      </w:pPr>
      <w:r>
        <w:rPr>
          <w:sz w:val="20"/>
          <w:szCs w:val="20"/>
          <w:lang w:val="uk-UA" w:eastAsia="ru-RU"/>
        </w:rPr>
        <w:t>Ігор МАЛЕГУС</w:t>
      </w:r>
    </w:p>
    <w:p w:rsidR="00DC453B" w:rsidRPr="00ED71AA" w:rsidRDefault="00DC453B" w:rsidP="001C69FE">
      <w:pPr>
        <w:tabs>
          <w:tab w:val="left" w:pos="0"/>
        </w:tabs>
        <w:spacing w:after="0" w:line="240" w:lineRule="auto"/>
        <w:ind w:firstLine="1560"/>
        <w:jc w:val="both"/>
        <w:rPr>
          <w:sz w:val="20"/>
          <w:szCs w:val="20"/>
          <w:lang w:val="uk-UA" w:eastAsia="ru-RU"/>
        </w:rPr>
      </w:pPr>
      <w:r>
        <w:rPr>
          <w:sz w:val="20"/>
          <w:szCs w:val="20"/>
          <w:lang w:val="uk-UA" w:eastAsia="ru-RU"/>
        </w:rPr>
        <w:t>Олександр ПАРШАКОВ</w:t>
      </w:r>
    </w:p>
    <w:p w:rsidR="00DC453B" w:rsidRDefault="00DC453B" w:rsidP="00193E04">
      <w:pPr>
        <w:spacing w:after="0" w:line="240" w:lineRule="auto"/>
        <w:ind w:firstLine="1560"/>
        <w:rPr>
          <w:sz w:val="20"/>
          <w:szCs w:val="20"/>
          <w:lang w:val="uk-UA" w:eastAsia="ru-RU"/>
        </w:rPr>
      </w:pPr>
      <w:r>
        <w:rPr>
          <w:sz w:val="20"/>
          <w:szCs w:val="20"/>
          <w:lang w:val="uk-UA" w:eastAsia="ru-RU"/>
        </w:rPr>
        <w:t>Василь ПРИХОДЬКО</w:t>
      </w:r>
    </w:p>
    <w:p w:rsidR="00DC453B" w:rsidRPr="00ED71AA" w:rsidRDefault="00DC453B" w:rsidP="00193E04">
      <w:pPr>
        <w:spacing w:after="0" w:line="240" w:lineRule="auto"/>
        <w:ind w:firstLine="1560"/>
        <w:rPr>
          <w:sz w:val="20"/>
          <w:szCs w:val="20"/>
          <w:lang w:val="uk-UA"/>
        </w:rPr>
      </w:pPr>
      <w:r>
        <w:rPr>
          <w:sz w:val="20"/>
          <w:szCs w:val="20"/>
          <w:lang w:val="uk-UA" w:eastAsia="ru-RU"/>
        </w:rPr>
        <w:t>Наталія РИХАЛЬСЬКА</w:t>
      </w:r>
    </w:p>
    <w:p w:rsidR="00DC453B" w:rsidRDefault="00DC453B" w:rsidP="00984686">
      <w:pPr>
        <w:spacing w:after="0" w:line="240" w:lineRule="auto"/>
        <w:rPr>
          <w:sz w:val="24"/>
          <w:szCs w:val="24"/>
          <w:lang w:val="uk-UA"/>
        </w:rPr>
      </w:pPr>
      <w:bookmarkStart w:id="0" w:name="_Hlk84919022"/>
    </w:p>
    <w:p w:rsidR="00DC453B" w:rsidRDefault="00DC453B" w:rsidP="00BF0F61">
      <w:pPr>
        <w:spacing w:after="0" w:line="240" w:lineRule="auto"/>
        <w:jc w:val="right"/>
        <w:rPr>
          <w:sz w:val="24"/>
          <w:szCs w:val="24"/>
          <w:lang w:val="uk-UA"/>
        </w:rPr>
      </w:pPr>
      <w:bookmarkStart w:id="1" w:name="_Hlk110240504"/>
    </w:p>
    <w:p w:rsidR="00DC453B" w:rsidRDefault="00DC453B" w:rsidP="00BF0F61">
      <w:pPr>
        <w:spacing w:after="0" w:line="240" w:lineRule="auto"/>
        <w:jc w:val="right"/>
        <w:rPr>
          <w:sz w:val="24"/>
          <w:szCs w:val="24"/>
          <w:lang w:val="uk-UA"/>
        </w:rPr>
      </w:pPr>
    </w:p>
    <w:p w:rsidR="00DC453B" w:rsidRDefault="00DC453B" w:rsidP="00BF0F61">
      <w:pPr>
        <w:spacing w:after="0" w:line="240" w:lineRule="auto"/>
        <w:jc w:val="right"/>
        <w:rPr>
          <w:sz w:val="24"/>
          <w:szCs w:val="24"/>
          <w:lang w:val="uk-UA"/>
        </w:rPr>
      </w:pPr>
    </w:p>
    <w:bookmarkEnd w:id="0"/>
    <w:bookmarkEnd w:id="1"/>
    <w:p w:rsidR="00DC453B" w:rsidRDefault="00DC453B" w:rsidP="00334B4C">
      <w:pPr>
        <w:spacing w:after="0" w:line="240" w:lineRule="auto"/>
        <w:jc w:val="right"/>
        <w:rPr>
          <w:sz w:val="24"/>
          <w:szCs w:val="24"/>
          <w:lang w:val="uk-UA"/>
        </w:rPr>
      </w:pPr>
    </w:p>
    <w:p w:rsidR="00DC453B" w:rsidRPr="00334B4C" w:rsidRDefault="00DC453B" w:rsidP="00237B2B">
      <w:pPr>
        <w:spacing w:after="0" w:line="240" w:lineRule="auto"/>
        <w:jc w:val="right"/>
        <w:rPr>
          <w:sz w:val="24"/>
          <w:szCs w:val="24"/>
          <w:lang w:val="uk-UA"/>
        </w:rPr>
      </w:pPr>
      <w:bookmarkStart w:id="2" w:name="_Hlk84919415"/>
      <w:r w:rsidRPr="00334B4C">
        <w:rPr>
          <w:sz w:val="24"/>
          <w:szCs w:val="24"/>
          <w:lang w:val="uk-UA"/>
        </w:rPr>
        <w:t>Додаток  1</w:t>
      </w:r>
    </w:p>
    <w:p w:rsidR="00DC453B" w:rsidRPr="00334B4C" w:rsidRDefault="00DC453B" w:rsidP="00237B2B">
      <w:pPr>
        <w:spacing w:after="0" w:line="240" w:lineRule="auto"/>
        <w:jc w:val="right"/>
        <w:rPr>
          <w:sz w:val="24"/>
          <w:szCs w:val="24"/>
          <w:lang w:val="uk-UA"/>
        </w:rPr>
      </w:pPr>
      <w:r w:rsidRPr="00334B4C">
        <w:rPr>
          <w:sz w:val="24"/>
          <w:szCs w:val="24"/>
          <w:lang w:val="uk-UA"/>
        </w:rPr>
        <w:t xml:space="preserve">до рішення </w:t>
      </w:r>
    </w:p>
    <w:p w:rsidR="00DC453B" w:rsidRPr="00334B4C" w:rsidRDefault="00DC453B" w:rsidP="00237B2B">
      <w:pPr>
        <w:spacing w:after="0" w:line="240" w:lineRule="auto"/>
        <w:jc w:val="right"/>
        <w:rPr>
          <w:sz w:val="24"/>
          <w:szCs w:val="24"/>
          <w:lang w:val="uk-UA"/>
        </w:rPr>
      </w:pPr>
      <w:r w:rsidRPr="00334B4C">
        <w:rPr>
          <w:sz w:val="24"/>
          <w:szCs w:val="24"/>
          <w:lang w:val="uk-UA"/>
        </w:rPr>
        <w:t xml:space="preserve">виконавчого комітету </w:t>
      </w:r>
    </w:p>
    <w:p w:rsidR="00DC453B" w:rsidRPr="00334B4C" w:rsidRDefault="00DC453B" w:rsidP="00237B2B">
      <w:pPr>
        <w:spacing w:after="0" w:line="240" w:lineRule="auto"/>
        <w:jc w:val="right"/>
        <w:rPr>
          <w:sz w:val="24"/>
          <w:szCs w:val="24"/>
          <w:lang w:val="uk-UA"/>
        </w:rPr>
      </w:pPr>
      <w:r w:rsidRPr="00334B4C">
        <w:rPr>
          <w:sz w:val="24"/>
          <w:szCs w:val="24"/>
          <w:lang w:val="uk-UA"/>
        </w:rPr>
        <w:t xml:space="preserve">                                                                                                                      від </w:t>
      </w:r>
      <w:r>
        <w:rPr>
          <w:sz w:val="24"/>
          <w:szCs w:val="24"/>
          <w:lang w:val="uk-UA"/>
        </w:rPr>
        <w:t>03.03.2023</w:t>
      </w:r>
      <w:r w:rsidRPr="00334B4C">
        <w:rPr>
          <w:sz w:val="24"/>
          <w:szCs w:val="24"/>
          <w:lang w:val="uk-UA"/>
        </w:rPr>
        <w:t xml:space="preserve">   № </w:t>
      </w:r>
      <w:r>
        <w:rPr>
          <w:sz w:val="24"/>
          <w:szCs w:val="24"/>
          <w:lang w:val="uk-UA"/>
        </w:rPr>
        <w:t>55</w:t>
      </w:r>
      <w:bookmarkStart w:id="3" w:name="_GoBack"/>
      <w:bookmarkEnd w:id="3"/>
    </w:p>
    <w:p w:rsidR="00DC453B" w:rsidRPr="00334B4C" w:rsidRDefault="00DC453B" w:rsidP="00237B2B">
      <w:pPr>
        <w:spacing w:after="0" w:line="240" w:lineRule="auto"/>
        <w:jc w:val="right"/>
        <w:rPr>
          <w:sz w:val="24"/>
          <w:szCs w:val="24"/>
          <w:lang w:val="uk-UA"/>
        </w:rPr>
      </w:pPr>
    </w:p>
    <w:p w:rsidR="00DC453B" w:rsidRPr="00334B4C" w:rsidRDefault="00DC453B" w:rsidP="00237B2B">
      <w:pPr>
        <w:jc w:val="center"/>
        <w:rPr>
          <w:b/>
          <w:bCs/>
          <w:lang w:val="uk-UA" w:eastAsia="ru-RU"/>
        </w:rPr>
      </w:pPr>
      <w:bookmarkStart w:id="4" w:name="_Hlk110243051"/>
      <w:r w:rsidRPr="00334B4C">
        <w:rPr>
          <w:b/>
          <w:bCs/>
          <w:lang w:val="uk-UA"/>
        </w:rPr>
        <w:t xml:space="preserve">Перелік зелених насаджень, які підлягають </w:t>
      </w:r>
      <w:r w:rsidRPr="00334B4C">
        <w:rPr>
          <w:b/>
          <w:bCs/>
          <w:lang w:val="uk-UA" w:eastAsia="ru-RU"/>
        </w:rPr>
        <w:t xml:space="preserve">видаленню на території  </w:t>
      </w:r>
      <w:bookmarkStart w:id="5" w:name="_Hlk84919173"/>
      <w:r w:rsidRPr="00334B4C">
        <w:rPr>
          <w:b/>
          <w:bCs/>
          <w:lang w:val="uk-UA" w:eastAsia="ru-RU"/>
        </w:rPr>
        <w:t>Малинської міської територіальної громади</w:t>
      </w:r>
    </w:p>
    <w:tbl>
      <w:tblPr>
        <w:tblW w:w="957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30"/>
        <w:gridCol w:w="2679"/>
        <w:gridCol w:w="1367"/>
        <w:gridCol w:w="1275"/>
        <w:gridCol w:w="3120"/>
      </w:tblGrid>
      <w:tr w:rsidR="00DC453B" w:rsidRPr="00334B4C" w:rsidTr="00396D8E">
        <w:trPr>
          <w:trHeight w:val="1061"/>
        </w:trPr>
        <w:tc>
          <w:tcPr>
            <w:tcW w:w="1130" w:type="dxa"/>
          </w:tcPr>
          <w:p w:rsidR="00DC453B" w:rsidRPr="00334B4C" w:rsidRDefault="00DC453B" w:rsidP="00E65AB7">
            <w:pPr>
              <w:jc w:val="center"/>
              <w:rPr>
                <w:sz w:val="20"/>
                <w:szCs w:val="20"/>
                <w:lang w:val="uk-UA"/>
              </w:rPr>
            </w:pPr>
            <w:bookmarkStart w:id="6" w:name="_Hlk85005997"/>
            <w:bookmarkStart w:id="7" w:name="_Hlk110243162"/>
            <w:bookmarkStart w:id="8" w:name="_Hlk116485094"/>
            <w:bookmarkStart w:id="9" w:name="_Hlk110241023"/>
            <w:bookmarkEnd w:id="4"/>
            <w:r w:rsidRPr="00334B4C">
              <w:rPr>
                <w:sz w:val="20"/>
                <w:szCs w:val="20"/>
                <w:lang w:val="uk-UA"/>
              </w:rPr>
              <w:t>№</w:t>
            </w:r>
          </w:p>
          <w:p w:rsidR="00DC453B" w:rsidRPr="00334B4C" w:rsidRDefault="00DC453B" w:rsidP="00E65AB7">
            <w:pPr>
              <w:jc w:val="center"/>
              <w:rPr>
                <w:sz w:val="20"/>
                <w:szCs w:val="20"/>
                <w:lang w:val="uk-UA"/>
              </w:rPr>
            </w:pPr>
            <w:r w:rsidRPr="00334B4C">
              <w:rPr>
                <w:sz w:val="20"/>
                <w:szCs w:val="20"/>
                <w:lang w:val="uk-UA"/>
              </w:rPr>
              <w:t>п/п</w:t>
            </w:r>
          </w:p>
        </w:tc>
        <w:tc>
          <w:tcPr>
            <w:tcW w:w="2679" w:type="dxa"/>
          </w:tcPr>
          <w:p w:rsidR="00DC453B" w:rsidRPr="00334B4C" w:rsidRDefault="00DC453B" w:rsidP="00E65AB7">
            <w:pPr>
              <w:jc w:val="center"/>
              <w:rPr>
                <w:sz w:val="20"/>
                <w:szCs w:val="20"/>
                <w:lang w:val="uk-UA"/>
              </w:rPr>
            </w:pPr>
            <w:r w:rsidRPr="00334B4C">
              <w:rPr>
                <w:sz w:val="20"/>
                <w:szCs w:val="20"/>
                <w:lang w:val="uk-UA"/>
              </w:rPr>
              <w:t>Вид зелених насаджень</w:t>
            </w:r>
          </w:p>
        </w:tc>
        <w:tc>
          <w:tcPr>
            <w:tcW w:w="1367" w:type="dxa"/>
          </w:tcPr>
          <w:p w:rsidR="00DC453B" w:rsidRPr="00334B4C" w:rsidRDefault="00DC453B" w:rsidP="00E65AB7">
            <w:pPr>
              <w:spacing w:after="0" w:line="240" w:lineRule="auto"/>
              <w:jc w:val="center"/>
              <w:rPr>
                <w:sz w:val="20"/>
                <w:szCs w:val="20"/>
                <w:lang w:val="uk-UA"/>
              </w:rPr>
            </w:pPr>
            <w:r w:rsidRPr="00334B4C">
              <w:rPr>
                <w:sz w:val="20"/>
                <w:szCs w:val="20"/>
                <w:lang w:val="uk-UA"/>
              </w:rPr>
              <w:t>Діаметр стовбура</w:t>
            </w:r>
          </w:p>
          <w:p w:rsidR="00DC453B" w:rsidRPr="00334B4C" w:rsidRDefault="00DC453B" w:rsidP="00E65AB7">
            <w:pPr>
              <w:spacing w:after="0" w:line="240" w:lineRule="auto"/>
              <w:jc w:val="center"/>
              <w:rPr>
                <w:sz w:val="20"/>
                <w:szCs w:val="20"/>
                <w:lang w:val="uk-UA"/>
              </w:rPr>
            </w:pPr>
            <w:r w:rsidRPr="00334B4C">
              <w:rPr>
                <w:sz w:val="20"/>
                <w:szCs w:val="20"/>
                <w:lang w:val="uk-UA"/>
              </w:rPr>
              <w:t>см</w:t>
            </w:r>
          </w:p>
        </w:tc>
        <w:tc>
          <w:tcPr>
            <w:tcW w:w="1275" w:type="dxa"/>
          </w:tcPr>
          <w:p w:rsidR="00DC453B" w:rsidRPr="00334B4C" w:rsidRDefault="00DC453B" w:rsidP="00E65AB7">
            <w:pPr>
              <w:jc w:val="center"/>
              <w:rPr>
                <w:sz w:val="20"/>
                <w:szCs w:val="20"/>
                <w:lang w:val="uk-UA"/>
              </w:rPr>
            </w:pPr>
            <w:r w:rsidRPr="00334B4C">
              <w:rPr>
                <w:sz w:val="20"/>
                <w:szCs w:val="20"/>
                <w:lang w:val="uk-UA"/>
              </w:rPr>
              <w:t>Підлягає зрізанню (кількість, шт.)</w:t>
            </w:r>
          </w:p>
        </w:tc>
        <w:tc>
          <w:tcPr>
            <w:tcW w:w="3120" w:type="dxa"/>
          </w:tcPr>
          <w:p w:rsidR="00DC453B" w:rsidRPr="00334B4C" w:rsidRDefault="00DC453B" w:rsidP="00E65AB7">
            <w:pPr>
              <w:jc w:val="center"/>
              <w:rPr>
                <w:sz w:val="20"/>
                <w:szCs w:val="20"/>
                <w:lang w:val="uk-UA"/>
              </w:rPr>
            </w:pPr>
            <w:r w:rsidRPr="00334B4C">
              <w:rPr>
                <w:sz w:val="20"/>
                <w:szCs w:val="20"/>
                <w:lang w:val="uk-UA"/>
              </w:rPr>
              <w:t>Адреса</w:t>
            </w:r>
          </w:p>
        </w:tc>
      </w:tr>
      <w:bookmarkEnd w:id="5"/>
      <w:bookmarkEnd w:id="6"/>
      <w:bookmarkEnd w:id="7"/>
      <w:tr w:rsidR="00DC453B" w:rsidRPr="00334B4C" w:rsidTr="00396D8E">
        <w:trPr>
          <w:trHeight w:val="715"/>
        </w:trPr>
        <w:tc>
          <w:tcPr>
            <w:tcW w:w="1130" w:type="dxa"/>
          </w:tcPr>
          <w:p w:rsidR="00DC453B" w:rsidRPr="00334B4C" w:rsidRDefault="00DC453B" w:rsidP="00E65AB7">
            <w:pPr>
              <w:jc w:val="center"/>
              <w:rPr>
                <w:sz w:val="20"/>
                <w:szCs w:val="20"/>
                <w:lang w:val="uk-UA"/>
              </w:rPr>
            </w:pPr>
            <w:r w:rsidRPr="00334B4C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2679" w:type="dxa"/>
          </w:tcPr>
          <w:p w:rsidR="00DC453B" w:rsidRPr="00334B4C" w:rsidRDefault="00DC453B" w:rsidP="00E65AB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В’яз</w:t>
            </w:r>
          </w:p>
        </w:tc>
        <w:tc>
          <w:tcPr>
            <w:tcW w:w="1367" w:type="dxa"/>
          </w:tcPr>
          <w:p w:rsidR="00DC453B" w:rsidRPr="00334B4C" w:rsidRDefault="00DC453B" w:rsidP="00E65AB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80</w:t>
            </w:r>
          </w:p>
        </w:tc>
        <w:tc>
          <w:tcPr>
            <w:tcW w:w="1275" w:type="dxa"/>
          </w:tcPr>
          <w:p w:rsidR="00DC453B" w:rsidRPr="00334B4C" w:rsidRDefault="00DC453B" w:rsidP="00E65AB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120" w:type="dxa"/>
          </w:tcPr>
          <w:p w:rsidR="00DC453B" w:rsidRPr="00334B4C" w:rsidRDefault="00DC453B" w:rsidP="00E65AB7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 w:rsidRPr="00CB6397">
              <w:rPr>
                <w:sz w:val="20"/>
                <w:szCs w:val="20"/>
                <w:lang w:val="uk-UA"/>
              </w:rPr>
              <w:t xml:space="preserve">вул. </w:t>
            </w:r>
            <w:r>
              <w:rPr>
                <w:sz w:val="20"/>
                <w:szCs w:val="20"/>
                <w:lang w:val="uk-UA"/>
              </w:rPr>
              <w:t>Шкільна, с.Луки, Коростенського р-ну</w:t>
            </w:r>
          </w:p>
        </w:tc>
      </w:tr>
      <w:tr w:rsidR="00DC453B" w:rsidRPr="00334B4C" w:rsidTr="00396D8E">
        <w:trPr>
          <w:trHeight w:val="715"/>
        </w:trPr>
        <w:tc>
          <w:tcPr>
            <w:tcW w:w="1130" w:type="dxa"/>
          </w:tcPr>
          <w:p w:rsidR="00DC453B" w:rsidRPr="00334B4C" w:rsidRDefault="00DC453B" w:rsidP="00E65AB7">
            <w:pPr>
              <w:jc w:val="center"/>
              <w:rPr>
                <w:sz w:val="20"/>
                <w:szCs w:val="20"/>
                <w:lang w:val="uk-UA"/>
              </w:rPr>
            </w:pPr>
            <w:r w:rsidRPr="00334B4C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2679" w:type="dxa"/>
          </w:tcPr>
          <w:p w:rsidR="00DC453B" w:rsidRPr="00334B4C" w:rsidRDefault="00DC453B" w:rsidP="00E65AB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Ясен</w:t>
            </w:r>
          </w:p>
        </w:tc>
        <w:tc>
          <w:tcPr>
            <w:tcW w:w="1367" w:type="dxa"/>
          </w:tcPr>
          <w:p w:rsidR="00DC453B" w:rsidRPr="00334B4C" w:rsidRDefault="00DC453B" w:rsidP="00E65AB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80-100</w:t>
            </w:r>
          </w:p>
        </w:tc>
        <w:tc>
          <w:tcPr>
            <w:tcW w:w="1275" w:type="dxa"/>
          </w:tcPr>
          <w:p w:rsidR="00DC453B" w:rsidRPr="00334B4C" w:rsidRDefault="00DC453B" w:rsidP="00E65AB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3120" w:type="dxa"/>
          </w:tcPr>
          <w:p w:rsidR="00DC453B" w:rsidRPr="00334B4C" w:rsidRDefault="00DC453B" w:rsidP="00E65AB7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 w:rsidRPr="00AB637D">
              <w:rPr>
                <w:sz w:val="20"/>
                <w:szCs w:val="20"/>
                <w:lang w:val="uk-UA"/>
              </w:rPr>
              <w:t>вул.</w:t>
            </w:r>
            <w:r>
              <w:rPr>
                <w:sz w:val="20"/>
                <w:szCs w:val="20"/>
                <w:lang w:val="uk-UA"/>
              </w:rPr>
              <w:t xml:space="preserve"> Миру біля № с. Будо-Вороб</w:t>
            </w:r>
            <w:r w:rsidRPr="00F75B42">
              <w:rPr>
                <w:sz w:val="20"/>
                <w:szCs w:val="20"/>
              </w:rPr>
              <w:t>`</w:t>
            </w:r>
            <w:r>
              <w:rPr>
                <w:sz w:val="20"/>
                <w:szCs w:val="20"/>
                <w:lang w:val="uk-UA"/>
              </w:rPr>
              <w:t xml:space="preserve">ї Коростенського р-ну </w:t>
            </w:r>
          </w:p>
        </w:tc>
      </w:tr>
      <w:bookmarkEnd w:id="8"/>
      <w:tr w:rsidR="00DC453B" w:rsidRPr="00334B4C" w:rsidTr="00396D8E">
        <w:trPr>
          <w:trHeight w:val="715"/>
        </w:trPr>
        <w:tc>
          <w:tcPr>
            <w:tcW w:w="1130" w:type="dxa"/>
          </w:tcPr>
          <w:p w:rsidR="00DC453B" w:rsidRDefault="00DC453B" w:rsidP="004B553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79" w:type="dxa"/>
          </w:tcPr>
          <w:p w:rsidR="00DC453B" w:rsidRDefault="00DC453B" w:rsidP="004B553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ВСЬОГО</w:t>
            </w:r>
          </w:p>
        </w:tc>
        <w:tc>
          <w:tcPr>
            <w:tcW w:w="1367" w:type="dxa"/>
          </w:tcPr>
          <w:p w:rsidR="00DC453B" w:rsidRDefault="00DC453B" w:rsidP="004B553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</w:tcPr>
          <w:p w:rsidR="00DC453B" w:rsidRDefault="00DC453B" w:rsidP="004B553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3120" w:type="dxa"/>
          </w:tcPr>
          <w:p w:rsidR="00DC453B" w:rsidRPr="001A4B01" w:rsidRDefault="00DC453B" w:rsidP="004B5537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</w:p>
        </w:tc>
      </w:tr>
    </w:tbl>
    <w:bookmarkEnd w:id="9"/>
    <w:p w:rsidR="00DC453B" w:rsidRPr="00334B4C" w:rsidRDefault="00DC453B" w:rsidP="00334B4C">
      <w:pPr>
        <w:tabs>
          <w:tab w:val="left" w:pos="2957"/>
        </w:tabs>
        <w:jc w:val="center"/>
        <w:rPr>
          <w:b/>
          <w:bCs/>
          <w:lang w:val="uk-UA"/>
        </w:rPr>
      </w:pPr>
      <w:r w:rsidRPr="00334B4C">
        <w:rPr>
          <w:b/>
          <w:bCs/>
          <w:lang w:val="uk-UA"/>
        </w:rPr>
        <w:t>Перелік зелених насаджень, які підлягають кронуванню на території  Малинської міської територіальної громади</w:t>
      </w:r>
    </w:p>
    <w:tbl>
      <w:tblPr>
        <w:tblW w:w="957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9"/>
        <w:gridCol w:w="2613"/>
        <w:gridCol w:w="1464"/>
        <w:gridCol w:w="1275"/>
        <w:gridCol w:w="3120"/>
      </w:tblGrid>
      <w:tr w:rsidR="00DC453B" w:rsidRPr="00334B4C" w:rsidTr="00396D8E">
        <w:trPr>
          <w:trHeight w:val="1106"/>
        </w:trPr>
        <w:tc>
          <w:tcPr>
            <w:tcW w:w="1099" w:type="dxa"/>
          </w:tcPr>
          <w:p w:rsidR="00DC453B" w:rsidRPr="00334B4C" w:rsidRDefault="00DC453B" w:rsidP="00334B4C">
            <w:pPr>
              <w:jc w:val="center"/>
              <w:rPr>
                <w:sz w:val="20"/>
                <w:szCs w:val="20"/>
                <w:lang w:val="uk-UA"/>
              </w:rPr>
            </w:pPr>
            <w:bookmarkStart w:id="10" w:name="_Hlk110334443"/>
            <w:bookmarkStart w:id="11" w:name="_Hlk116485070"/>
            <w:r w:rsidRPr="00334B4C">
              <w:rPr>
                <w:sz w:val="20"/>
                <w:szCs w:val="20"/>
                <w:lang w:val="uk-UA"/>
              </w:rPr>
              <w:t>№</w:t>
            </w:r>
          </w:p>
          <w:p w:rsidR="00DC453B" w:rsidRPr="00334B4C" w:rsidRDefault="00DC453B" w:rsidP="00334B4C">
            <w:pPr>
              <w:jc w:val="center"/>
              <w:rPr>
                <w:sz w:val="20"/>
                <w:szCs w:val="20"/>
                <w:lang w:val="uk-UA"/>
              </w:rPr>
            </w:pPr>
            <w:r w:rsidRPr="00334B4C">
              <w:rPr>
                <w:sz w:val="20"/>
                <w:szCs w:val="20"/>
                <w:lang w:val="uk-UA"/>
              </w:rPr>
              <w:t>п/п</w:t>
            </w:r>
          </w:p>
        </w:tc>
        <w:tc>
          <w:tcPr>
            <w:tcW w:w="2613" w:type="dxa"/>
          </w:tcPr>
          <w:p w:rsidR="00DC453B" w:rsidRPr="00334B4C" w:rsidRDefault="00DC453B" w:rsidP="00334B4C">
            <w:pPr>
              <w:jc w:val="center"/>
              <w:rPr>
                <w:sz w:val="20"/>
                <w:szCs w:val="20"/>
                <w:lang w:val="uk-UA"/>
              </w:rPr>
            </w:pPr>
            <w:r w:rsidRPr="00334B4C">
              <w:rPr>
                <w:sz w:val="20"/>
                <w:szCs w:val="20"/>
                <w:lang w:val="uk-UA"/>
              </w:rPr>
              <w:t>Вид зелених насаджень</w:t>
            </w:r>
          </w:p>
        </w:tc>
        <w:tc>
          <w:tcPr>
            <w:tcW w:w="1464" w:type="dxa"/>
          </w:tcPr>
          <w:p w:rsidR="00DC453B" w:rsidRPr="00334B4C" w:rsidRDefault="00DC453B" w:rsidP="00334B4C">
            <w:pPr>
              <w:spacing w:after="0" w:line="240" w:lineRule="auto"/>
              <w:jc w:val="center"/>
              <w:rPr>
                <w:sz w:val="20"/>
                <w:szCs w:val="20"/>
                <w:lang w:val="uk-UA"/>
              </w:rPr>
            </w:pPr>
            <w:r w:rsidRPr="00334B4C">
              <w:rPr>
                <w:sz w:val="20"/>
                <w:szCs w:val="20"/>
                <w:lang w:val="uk-UA"/>
              </w:rPr>
              <w:t>Діаметр стовбура</w:t>
            </w:r>
          </w:p>
          <w:p w:rsidR="00DC453B" w:rsidRPr="00334B4C" w:rsidRDefault="00DC453B" w:rsidP="00334B4C">
            <w:pPr>
              <w:spacing w:after="0" w:line="240" w:lineRule="auto"/>
              <w:jc w:val="center"/>
              <w:rPr>
                <w:sz w:val="20"/>
                <w:szCs w:val="20"/>
                <w:lang w:val="uk-UA"/>
              </w:rPr>
            </w:pPr>
            <w:r w:rsidRPr="00334B4C">
              <w:rPr>
                <w:sz w:val="20"/>
                <w:szCs w:val="20"/>
                <w:lang w:val="uk-UA"/>
              </w:rPr>
              <w:t>см</w:t>
            </w:r>
          </w:p>
        </w:tc>
        <w:tc>
          <w:tcPr>
            <w:tcW w:w="1275" w:type="dxa"/>
          </w:tcPr>
          <w:p w:rsidR="00DC453B" w:rsidRPr="00334B4C" w:rsidRDefault="00DC453B" w:rsidP="00334B4C">
            <w:pPr>
              <w:jc w:val="center"/>
              <w:rPr>
                <w:sz w:val="20"/>
                <w:szCs w:val="20"/>
                <w:lang w:val="uk-UA"/>
              </w:rPr>
            </w:pPr>
            <w:r w:rsidRPr="00334B4C">
              <w:rPr>
                <w:sz w:val="20"/>
                <w:szCs w:val="20"/>
                <w:lang w:val="uk-UA"/>
              </w:rPr>
              <w:t>Підлягає зрізанню (кількість, шт.)</w:t>
            </w:r>
          </w:p>
        </w:tc>
        <w:tc>
          <w:tcPr>
            <w:tcW w:w="3120" w:type="dxa"/>
          </w:tcPr>
          <w:p w:rsidR="00DC453B" w:rsidRPr="00334B4C" w:rsidRDefault="00DC453B" w:rsidP="00334B4C">
            <w:pPr>
              <w:jc w:val="center"/>
              <w:rPr>
                <w:sz w:val="20"/>
                <w:szCs w:val="20"/>
                <w:lang w:val="uk-UA"/>
              </w:rPr>
            </w:pPr>
            <w:r w:rsidRPr="00334B4C">
              <w:rPr>
                <w:sz w:val="20"/>
                <w:szCs w:val="20"/>
                <w:lang w:val="uk-UA"/>
              </w:rPr>
              <w:t>Адреса</w:t>
            </w:r>
          </w:p>
        </w:tc>
      </w:tr>
      <w:bookmarkEnd w:id="10"/>
      <w:tr w:rsidR="00DC453B" w:rsidRPr="00334B4C" w:rsidTr="00396D8E">
        <w:trPr>
          <w:trHeight w:val="715"/>
        </w:trPr>
        <w:tc>
          <w:tcPr>
            <w:tcW w:w="1099" w:type="dxa"/>
          </w:tcPr>
          <w:p w:rsidR="00DC453B" w:rsidRPr="00334B4C" w:rsidRDefault="00DC453B" w:rsidP="007E4EB2">
            <w:pPr>
              <w:jc w:val="center"/>
              <w:rPr>
                <w:sz w:val="20"/>
                <w:szCs w:val="20"/>
                <w:lang w:val="uk-UA"/>
              </w:rPr>
            </w:pPr>
            <w:r w:rsidRPr="00334B4C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2613" w:type="dxa"/>
          </w:tcPr>
          <w:p w:rsidR="00DC453B" w:rsidRPr="00BE7BA5" w:rsidRDefault="00DC453B" w:rsidP="007E4E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Каштан</w:t>
            </w:r>
          </w:p>
        </w:tc>
        <w:tc>
          <w:tcPr>
            <w:tcW w:w="1464" w:type="dxa"/>
          </w:tcPr>
          <w:p w:rsidR="00DC453B" w:rsidRPr="00D61F53" w:rsidRDefault="00DC453B" w:rsidP="007E4EB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18-28</w:t>
            </w:r>
          </w:p>
        </w:tc>
        <w:tc>
          <w:tcPr>
            <w:tcW w:w="1275" w:type="dxa"/>
          </w:tcPr>
          <w:p w:rsidR="00DC453B" w:rsidRPr="00D61F53" w:rsidRDefault="00DC453B" w:rsidP="007E4EB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</w:t>
            </w:r>
          </w:p>
        </w:tc>
        <w:tc>
          <w:tcPr>
            <w:tcW w:w="3120" w:type="dxa"/>
          </w:tcPr>
          <w:p w:rsidR="00DC453B" w:rsidRPr="00D61F53" w:rsidRDefault="00DC453B" w:rsidP="007E4EB2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 w:rsidRPr="00D61F53">
              <w:rPr>
                <w:sz w:val="20"/>
                <w:szCs w:val="20"/>
              </w:rPr>
              <w:t>вул.</w:t>
            </w:r>
            <w:r>
              <w:rPr>
                <w:sz w:val="20"/>
                <w:szCs w:val="20"/>
                <w:lang w:val="uk-UA"/>
              </w:rPr>
              <w:t xml:space="preserve"> Неманихіна</w:t>
            </w:r>
          </w:p>
        </w:tc>
      </w:tr>
      <w:bookmarkEnd w:id="11"/>
      <w:tr w:rsidR="00DC453B" w:rsidRPr="00334B4C" w:rsidTr="00D61F53">
        <w:trPr>
          <w:trHeight w:val="585"/>
        </w:trPr>
        <w:tc>
          <w:tcPr>
            <w:tcW w:w="1099" w:type="dxa"/>
          </w:tcPr>
          <w:p w:rsidR="00DC453B" w:rsidRPr="00334B4C" w:rsidRDefault="00DC453B" w:rsidP="00334B4C">
            <w:pPr>
              <w:jc w:val="center"/>
              <w:rPr>
                <w:sz w:val="20"/>
                <w:szCs w:val="20"/>
                <w:lang w:val="uk-UA"/>
              </w:rPr>
            </w:pPr>
            <w:r w:rsidRPr="00334B4C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2613" w:type="dxa"/>
          </w:tcPr>
          <w:p w:rsidR="00DC453B" w:rsidRPr="00D61F53" w:rsidRDefault="00DC453B" w:rsidP="00D61F53">
            <w:pPr>
              <w:rPr>
                <w:lang w:val="uk-UA"/>
              </w:rPr>
            </w:pPr>
            <w:r>
              <w:rPr>
                <w:lang w:val="uk-UA"/>
              </w:rPr>
              <w:t xml:space="preserve">            Клен</w:t>
            </w:r>
          </w:p>
        </w:tc>
        <w:tc>
          <w:tcPr>
            <w:tcW w:w="1464" w:type="dxa"/>
          </w:tcPr>
          <w:p w:rsidR="00DC453B" w:rsidRPr="00D61F53" w:rsidRDefault="00DC453B" w:rsidP="000822A9">
            <w:pPr>
              <w:rPr>
                <w:sz w:val="20"/>
                <w:szCs w:val="20"/>
                <w:lang w:val="uk-UA"/>
              </w:rPr>
            </w:pPr>
            <w:r w:rsidRPr="00D61F53">
              <w:rPr>
                <w:sz w:val="20"/>
                <w:szCs w:val="20"/>
                <w:lang w:val="uk-UA"/>
              </w:rPr>
              <w:t xml:space="preserve">     </w:t>
            </w:r>
            <w:r>
              <w:rPr>
                <w:sz w:val="20"/>
                <w:szCs w:val="20"/>
                <w:lang w:val="uk-UA"/>
              </w:rPr>
              <w:t xml:space="preserve">   </w:t>
            </w:r>
            <w:r w:rsidRPr="00D61F53">
              <w:rPr>
                <w:sz w:val="20"/>
                <w:szCs w:val="20"/>
                <w:lang w:val="uk-UA"/>
              </w:rPr>
              <w:t xml:space="preserve">  24</w:t>
            </w:r>
          </w:p>
          <w:p w:rsidR="00DC453B" w:rsidRPr="00D61F53" w:rsidRDefault="00DC453B" w:rsidP="000822A9">
            <w:pPr>
              <w:rPr>
                <w:sz w:val="20"/>
                <w:szCs w:val="20"/>
                <w:lang w:val="uk-UA"/>
              </w:rPr>
            </w:pPr>
            <w:r w:rsidRPr="00D61F53">
              <w:rPr>
                <w:sz w:val="20"/>
                <w:szCs w:val="20"/>
                <w:lang w:val="uk-UA"/>
              </w:rPr>
              <w:t xml:space="preserve">  </w:t>
            </w:r>
          </w:p>
        </w:tc>
        <w:tc>
          <w:tcPr>
            <w:tcW w:w="1275" w:type="dxa"/>
          </w:tcPr>
          <w:p w:rsidR="00DC453B" w:rsidRPr="00D61F53" w:rsidRDefault="00DC453B" w:rsidP="00334B4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3120" w:type="dxa"/>
          </w:tcPr>
          <w:p w:rsidR="00DC453B" w:rsidRPr="00D61F53" w:rsidRDefault="00DC453B" w:rsidP="00334B4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вул. Неманихіна</w:t>
            </w:r>
          </w:p>
        </w:tc>
      </w:tr>
      <w:tr w:rsidR="00DC453B" w:rsidRPr="00334B4C" w:rsidTr="00396D8E">
        <w:trPr>
          <w:trHeight w:val="453"/>
        </w:trPr>
        <w:tc>
          <w:tcPr>
            <w:tcW w:w="1099" w:type="dxa"/>
          </w:tcPr>
          <w:p w:rsidR="00DC453B" w:rsidRPr="00334B4C" w:rsidRDefault="00DC453B" w:rsidP="00334B4C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13" w:type="dxa"/>
          </w:tcPr>
          <w:p w:rsidR="00DC453B" w:rsidRPr="00334B4C" w:rsidRDefault="00DC453B" w:rsidP="00334B4C">
            <w:pPr>
              <w:jc w:val="center"/>
              <w:rPr>
                <w:lang w:val="uk-UA"/>
              </w:rPr>
            </w:pPr>
            <w:r w:rsidRPr="00334B4C">
              <w:rPr>
                <w:lang w:val="uk-UA"/>
              </w:rPr>
              <w:t>ВСЬОГО</w:t>
            </w:r>
          </w:p>
        </w:tc>
        <w:tc>
          <w:tcPr>
            <w:tcW w:w="1464" w:type="dxa"/>
          </w:tcPr>
          <w:p w:rsidR="00DC453B" w:rsidRPr="00334B4C" w:rsidRDefault="00DC453B" w:rsidP="00334B4C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</w:tcPr>
          <w:p w:rsidR="00DC453B" w:rsidRPr="00334B4C" w:rsidRDefault="00DC453B" w:rsidP="00445AE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34</w:t>
            </w:r>
          </w:p>
        </w:tc>
        <w:tc>
          <w:tcPr>
            <w:tcW w:w="3120" w:type="dxa"/>
          </w:tcPr>
          <w:p w:rsidR="00DC453B" w:rsidRPr="00334B4C" w:rsidRDefault="00DC453B" w:rsidP="00334B4C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</w:p>
        </w:tc>
      </w:tr>
      <w:bookmarkEnd w:id="2"/>
    </w:tbl>
    <w:p w:rsidR="00DC453B" w:rsidRDefault="00DC453B" w:rsidP="00396D8E">
      <w:pPr>
        <w:tabs>
          <w:tab w:val="left" w:pos="2957"/>
        </w:tabs>
        <w:rPr>
          <w:lang w:val="uk-UA"/>
        </w:rPr>
      </w:pPr>
    </w:p>
    <w:p w:rsidR="00DC453B" w:rsidRDefault="00DC453B" w:rsidP="00396D8E">
      <w:pPr>
        <w:tabs>
          <w:tab w:val="left" w:pos="2957"/>
        </w:tabs>
        <w:rPr>
          <w:sz w:val="24"/>
          <w:szCs w:val="24"/>
          <w:lang w:val="uk-UA"/>
        </w:rPr>
      </w:pPr>
      <w:r w:rsidRPr="00334B4C">
        <w:rPr>
          <w:lang w:val="uk-UA"/>
        </w:rPr>
        <w:t>Керуючий справами виконавчого комітету                            Ігор МАЛЕГУС</w:t>
      </w:r>
    </w:p>
    <w:sectPr w:rsidR="00DC453B" w:rsidSect="00396D8E">
      <w:pgSz w:w="11906" w:h="16838"/>
      <w:pgMar w:top="709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453B" w:rsidRDefault="00DC453B" w:rsidP="000A645A">
      <w:pPr>
        <w:spacing w:after="0" w:line="240" w:lineRule="auto"/>
      </w:pPr>
      <w:r>
        <w:separator/>
      </w:r>
    </w:p>
  </w:endnote>
  <w:endnote w:type="continuationSeparator" w:id="0">
    <w:p w:rsidR="00DC453B" w:rsidRDefault="00DC453B" w:rsidP="000A6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453B" w:rsidRDefault="00DC453B" w:rsidP="000A645A">
      <w:pPr>
        <w:spacing w:after="0" w:line="240" w:lineRule="auto"/>
      </w:pPr>
      <w:r>
        <w:separator/>
      </w:r>
    </w:p>
  </w:footnote>
  <w:footnote w:type="continuationSeparator" w:id="0">
    <w:p w:rsidR="00DC453B" w:rsidRDefault="00DC453B" w:rsidP="000A64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87858"/>
    <w:multiLevelType w:val="hybridMultilevel"/>
    <w:tmpl w:val="3B6C256E"/>
    <w:lvl w:ilvl="0" w:tplc="2F067230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7F6364"/>
    <w:multiLevelType w:val="hybridMultilevel"/>
    <w:tmpl w:val="84C271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77D6BA1"/>
    <w:multiLevelType w:val="hybridMultilevel"/>
    <w:tmpl w:val="6B8095C8"/>
    <w:lvl w:ilvl="0" w:tplc="A284387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51"/>
        </w:tabs>
        <w:ind w:left="165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71"/>
        </w:tabs>
        <w:ind w:left="237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91"/>
        </w:tabs>
        <w:ind w:left="309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11"/>
        </w:tabs>
        <w:ind w:left="381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31"/>
        </w:tabs>
        <w:ind w:left="453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51"/>
        </w:tabs>
        <w:ind w:left="525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71"/>
        </w:tabs>
        <w:ind w:left="597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91"/>
        </w:tabs>
        <w:ind w:left="6691" w:hanging="180"/>
      </w:pPr>
      <w:rPr>
        <w:rFonts w:cs="Times New Roman"/>
      </w:rPr>
    </w:lvl>
  </w:abstractNum>
  <w:abstractNum w:abstractNumId="3">
    <w:nsid w:val="576C0711"/>
    <w:multiLevelType w:val="hybridMultilevel"/>
    <w:tmpl w:val="F8268F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DFF52C4"/>
    <w:multiLevelType w:val="hybridMultilevel"/>
    <w:tmpl w:val="7A626504"/>
    <w:lvl w:ilvl="0" w:tplc="319A5F68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70B93080"/>
    <w:multiLevelType w:val="multilevel"/>
    <w:tmpl w:val="A754E620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8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cs="Times New Roman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C06DC"/>
    <w:rsid w:val="00011FEE"/>
    <w:rsid w:val="000121AE"/>
    <w:rsid w:val="00012BF0"/>
    <w:rsid w:val="00015449"/>
    <w:rsid w:val="00021FA9"/>
    <w:rsid w:val="00031326"/>
    <w:rsid w:val="00032019"/>
    <w:rsid w:val="0004446F"/>
    <w:rsid w:val="00072225"/>
    <w:rsid w:val="00073E35"/>
    <w:rsid w:val="000762EC"/>
    <w:rsid w:val="000818DA"/>
    <w:rsid w:val="000822A9"/>
    <w:rsid w:val="000825F8"/>
    <w:rsid w:val="00094799"/>
    <w:rsid w:val="000A645A"/>
    <w:rsid w:val="000B0038"/>
    <w:rsid w:val="000B0F7C"/>
    <w:rsid w:val="000B4157"/>
    <w:rsid w:val="000B582C"/>
    <w:rsid w:val="000C1334"/>
    <w:rsid w:val="000C4EF9"/>
    <w:rsid w:val="000C56B7"/>
    <w:rsid w:val="000E4052"/>
    <w:rsid w:val="001011B1"/>
    <w:rsid w:val="00104074"/>
    <w:rsid w:val="00104A8D"/>
    <w:rsid w:val="00111CDA"/>
    <w:rsid w:val="0012676C"/>
    <w:rsid w:val="00126F7F"/>
    <w:rsid w:val="00127695"/>
    <w:rsid w:val="0013046D"/>
    <w:rsid w:val="00135D13"/>
    <w:rsid w:val="0013715F"/>
    <w:rsid w:val="00144A04"/>
    <w:rsid w:val="0015417A"/>
    <w:rsid w:val="00160C7C"/>
    <w:rsid w:val="001614BA"/>
    <w:rsid w:val="00164894"/>
    <w:rsid w:val="00167AB7"/>
    <w:rsid w:val="001723B0"/>
    <w:rsid w:val="00173EA5"/>
    <w:rsid w:val="00176880"/>
    <w:rsid w:val="00181545"/>
    <w:rsid w:val="00184173"/>
    <w:rsid w:val="00184A8C"/>
    <w:rsid w:val="00190AEA"/>
    <w:rsid w:val="00193E04"/>
    <w:rsid w:val="00194A30"/>
    <w:rsid w:val="001A3786"/>
    <w:rsid w:val="001A4B01"/>
    <w:rsid w:val="001A62BA"/>
    <w:rsid w:val="001A6CB0"/>
    <w:rsid w:val="001B572B"/>
    <w:rsid w:val="001C69FE"/>
    <w:rsid w:val="001D00F7"/>
    <w:rsid w:val="001D2233"/>
    <w:rsid w:val="001E129D"/>
    <w:rsid w:val="001F51FE"/>
    <w:rsid w:val="00201DC6"/>
    <w:rsid w:val="00202280"/>
    <w:rsid w:val="00203E55"/>
    <w:rsid w:val="00217654"/>
    <w:rsid w:val="00223965"/>
    <w:rsid w:val="00223D94"/>
    <w:rsid w:val="00227E42"/>
    <w:rsid w:val="00236862"/>
    <w:rsid w:val="00237B2B"/>
    <w:rsid w:val="00242F9D"/>
    <w:rsid w:val="00253D59"/>
    <w:rsid w:val="00256995"/>
    <w:rsid w:val="002571B1"/>
    <w:rsid w:val="00263282"/>
    <w:rsid w:val="00267F7C"/>
    <w:rsid w:val="0027249F"/>
    <w:rsid w:val="002745C6"/>
    <w:rsid w:val="00280F4A"/>
    <w:rsid w:val="002832B1"/>
    <w:rsid w:val="00290552"/>
    <w:rsid w:val="00290ACF"/>
    <w:rsid w:val="00291E29"/>
    <w:rsid w:val="002A5023"/>
    <w:rsid w:val="002B0F33"/>
    <w:rsid w:val="002B11DF"/>
    <w:rsid w:val="002B3AD4"/>
    <w:rsid w:val="002B4802"/>
    <w:rsid w:val="002B73CD"/>
    <w:rsid w:val="002C2B5C"/>
    <w:rsid w:val="002C45C7"/>
    <w:rsid w:val="002D0FE1"/>
    <w:rsid w:val="002D2C44"/>
    <w:rsid w:val="002D79AE"/>
    <w:rsid w:val="002E13A4"/>
    <w:rsid w:val="002F077F"/>
    <w:rsid w:val="002F4A51"/>
    <w:rsid w:val="00300410"/>
    <w:rsid w:val="00300988"/>
    <w:rsid w:val="00303E24"/>
    <w:rsid w:val="00304AF0"/>
    <w:rsid w:val="00310719"/>
    <w:rsid w:val="003118EC"/>
    <w:rsid w:val="003136F5"/>
    <w:rsid w:val="0031725F"/>
    <w:rsid w:val="0032779F"/>
    <w:rsid w:val="00333FD2"/>
    <w:rsid w:val="003347D4"/>
    <w:rsid w:val="00334B4C"/>
    <w:rsid w:val="00341917"/>
    <w:rsid w:val="00344FB3"/>
    <w:rsid w:val="00350832"/>
    <w:rsid w:val="003608E0"/>
    <w:rsid w:val="003715CB"/>
    <w:rsid w:val="0037653B"/>
    <w:rsid w:val="00377260"/>
    <w:rsid w:val="003835E9"/>
    <w:rsid w:val="003852A9"/>
    <w:rsid w:val="003912EC"/>
    <w:rsid w:val="0039264C"/>
    <w:rsid w:val="00396D8E"/>
    <w:rsid w:val="003A14EE"/>
    <w:rsid w:val="003A2DF1"/>
    <w:rsid w:val="003B21D7"/>
    <w:rsid w:val="003B29BF"/>
    <w:rsid w:val="003B6AA6"/>
    <w:rsid w:val="003C06DC"/>
    <w:rsid w:val="003C2447"/>
    <w:rsid w:val="003C3B4F"/>
    <w:rsid w:val="003E288F"/>
    <w:rsid w:val="003F08DE"/>
    <w:rsid w:val="003F649B"/>
    <w:rsid w:val="003F6630"/>
    <w:rsid w:val="004072DD"/>
    <w:rsid w:val="0041469E"/>
    <w:rsid w:val="0042200E"/>
    <w:rsid w:val="00422098"/>
    <w:rsid w:val="004378B8"/>
    <w:rsid w:val="004414FB"/>
    <w:rsid w:val="004444A8"/>
    <w:rsid w:val="00445AE6"/>
    <w:rsid w:val="00447EB1"/>
    <w:rsid w:val="004534CE"/>
    <w:rsid w:val="00457C34"/>
    <w:rsid w:val="004621E8"/>
    <w:rsid w:val="00466F63"/>
    <w:rsid w:val="00467A80"/>
    <w:rsid w:val="0048220F"/>
    <w:rsid w:val="00487432"/>
    <w:rsid w:val="00490B19"/>
    <w:rsid w:val="004910B6"/>
    <w:rsid w:val="004926E0"/>
    <w:rsid w:val="004961B3"/>
    <w:rsid w:val="004A4069"/>
    <w:rsid w:val="004A6643"/>
    <w:rsid w:val="004B1C77"/>
    <w:rsid w:val="004B4976"/>
    <w:rsid w:val="004B5537"/>
    <w:rsid w:val="004B7013"/>
    <w:rsid w:val="004B72EB"/>
    <w:rsid w:val="004B7523"/>
    <w:rsid w:val="004C3C38"/>
    <w:rsid w:val="004C4466"/>
    <w:rsid w:val="004D22AE"/>
    <w:rsid w:val="004D2FF6"/>
    <w:rsid w:val="004D3166"/>
    <w:rsid w:val="004D67E6"/>
    <w:rsid w:val="004E456E"/>
    <w:rsid w:val="004E4D54"/>
    <w:rsid w:val="004E727B"/>
    <w:rsid w:val="004F0637"/>
    <w:rsid w:val="004F1FA3"/>
    <w:rsid w:val="004F34D3"/>
    <w:rsid w:val="004F728D"/>
    <w:rsid w:val="00501146"/>
    <w:rsid w:val="0050255B"/>
    <w:rsid w:val="00503CF7"/>
    <w:rsid w:val="00504B08"/>
    <w:rsid w:val="0051100D"/>
    <w:rsid w:val="00511B5D"/>
    <w:rsid w:val="00511CF6"/>
    <w:rsid w:val="00517309"/>
    <w:rsid w:val="0052427D"/>
    <w:rsid w:val="00524777"/>
    <w:rsid w:val="00530B45"/>
    <w:rsid w:val="00543A88"/>
    <w:rsid w:val="00546FF2"/>
    <w:rsid w:val="00553B9F"/>
    <w:rsid w:val="00554D76"/>
    <w:rsid w:val="00556BC7"/>
    <w:rsid w:val="005704B1"/>
    <w:rsid w:val="005827E1"/>
    <w:rsid w:val="005850A7"/>
    <w:rsid w:val="005858E9"/>
    <w:rsid w:val="005913A0"/>
    <w:rsid w:val="0059285D"/>
    <w:rsid w:val="00592AF3"/>
    <w:rsid w:val="00592F2E"/>
    <w:rsid w:val="00594A9E"/>
    <w:rsid w:val="005972A0"/>
    <w:rsid w:val="005A4F73"/>
    <w:rsid w:val="005A7187"/>
    <w:rsid w:val="005A78B9"/>
    <w:rsid w:val="005B09F9"/>
    <w:rsid w:val="005C7419"/>
    <w:rsid w:val="005D15E3"/>
    <w:rsid w:val="005D6F0C"/>
    <w:rsid w:val="005D7C65"/>
    <w:rsid w:val="005E7709"/>
    <w:rsid w:val="005F156A"/>
    <w:rsid w:val="005F17FD"/>
    <w:rsid w:val="005F3530"/>
    <w:rsid w:val="005F76ED"/>
    <w:rsid w:val="006039A7"/>
    <w:rsid w:val="0060445D"/>
    <w:rsid w:val="0060540E"/>
    <w:rsid w:val="00606C11"/>
    <w:rsid w:val="00615A10"/>
    <w:rsid w:val="0061717C"/>
    <w:rsid w:val="006173DD"/>
    <w:rsid w:val="0063210D"/>
    <w:rsid w:val="00635909"/>
    <w:rsid w:val="00646A8E"/>
    <w:rsid w:val="0064786D"/>
    <w:rsid w:val="0065389E"/>
    <w:rsid w:val="00654B70"/>
    <w:rsid w:val="00655ECF"/>
    <w:rsid w:val="00660036"/>
    <w:rsid w:val="00664405"/>
    <w:rsid w:val="0067121F"/>
    <w:rsid w:val="00680514"/>
    <w:rsid w:val="00682DD1"/>
    <w:rsid w:val="00684C4F"/>
    <w:rsid w:val="0069742B"/>
    <w:rsid w:val="006A00E4"/>
    <w:rsid w:val="006A03F1"/>
    <w:rsid w:val="006A5CAD"/>
    <w:rsid w:val="006C0D82"/>
    <w:rsid w:val="006C3B86"/>
    <w:rsid w:val="006C5208"/>
    <w:rsid w:val="006D3B35"/>
    <w:rsid w:val="006E0897"/>
    <w:rsid w:val="006E3D5F"/>
    <w:rsid w:val="006E4AEF"/>
    <w:rsid w:val="00703F42"/>
    <w:rsid w:val="00715C9F"/>
    <w:rsid w:val="00726575"/>
    <w:rsid w:val="00731EC0"/>
    <w:rsid w:val="007337AD"/>
    <w:rsid w:val="007507D9"/>
    <w:rsid w:val="00750870"/>
    <w:rsid w:val="00753346"/>
    <w:rsid w:val="00754505"/>
    <w:rsid w:val="00754DD5"/>
    <w:rsid w:val="00757358"/>
    <w:rsid w:val="00763AF3"/>
    <w:rsid w:val="007675A8"/>
    <w:rsid w:val="007700C0"/>
    <w:rsid w:val="00774C5C"/>
    <w:rsid w:val="0077532B"/>
    <w:rsid w:val="00777064"/>
    <w:rsid w:val="0078673C"/>
    <w:rsid w:val="00791CAD"/>
    <w:rsid w:val="0079576E"/>
    <w:rsid w:val="0079691F"/>
    <w:rsid w:val="007B579A"/>
    <w:rsid w:val="007B7B39"/>
    <w:rsid w:val="007C7353"/>
    <w:rsid w:val="007C7BA2"/>
    <w:rsid w:val="007D6F5D"/>
    <w:rsid w:val="007E4EB2"/>
    <w:rsid w:val="007E5153"/>
    <w:rsid w:val="007F008E"/>
    <w:rsid w:val="007F1895"/>
    <w:rsid w:val="007F2404"/>
    <w:rsid w:val="007F7179"/>
    <w:rsid w:val="00805838"/>
    <w:rsid w:val="008068DA"/>
    <w:rsid w:val="00812D3C"/>
    <w:rsid w:val="008132CB"/>
    <w:rsid w:val="00815A9F"/>
    <w:rsid w:val="00820B44"/>
    <w:rsid w:val="00822852"/>
    <w:rsid w:val="00824014"/>
    <w:rsid w:val="008320B9"/>
    <w:rsid w:val="008338D7"/>
    <w:rsid w:val="00835D00"/>
    <w:rsid w:val="008430D0"/>
    <w:rsid w:val="00847A69"/>
    <w:rsid w:val="0085284E"/>
    <w:rsid w:val="008745DA"/>
    <w:rsid w:val="0088787B"/>
    <w:rsid w:val="00891714"/>
    <w:rsid w:val="008A2CFC"/>
    <w:rsid w:val="008A456C"/>
    <w:rsid w:val="008A52EB"/>
    <w:rsid w:val="008A60B9"/>
    <w:rsid w:val="008B5882"/>
    <w:rsid w:val="008B7312"/>
    <w:rsid w:val="008C0C36"/>
    <w:rsid w:val="008D4C58"/>
    <w:rsid w:val="008D5FCC"/>
    <w:rsid w:val="008D7CA5"/>
    <w:rsid w:val="008E474E"/>
    <w:rsid w:val="008E6E80"/>
    <w:rsid w:val="008E7D43"/>
    <w:rsid w:val="008F0C8F"/>
    <w:rsid w:val="008F4B0B"/>
    <w:rsid w:val="0090521D"/>
    <w:rsid w:val="00915249"/>
    <w:rsid w:val="00923654"/>
    <w:rsid w:val="009338CD"/>
    <w:rsid w:val="009507CC"/>
    <w:rsid w:val="00950BA3"/>
    <w:rsid w:val="00952C32"/>
    <w:rsid w:val="009658AB"/>
    <w:rsid w:val="009773DB"/>
    <w:rsid w:val="00981220"/>
    <w:rsid w:val="00981491"/>
    <w:rsid w:val="00984686"/>
    <w:rsid w:val="009862AF"/>
    <w:rsid w:val="00993403"/>
    <w:rsid w:val="009A3B81"/>
    <w:rsid w:val="009A744C"/>
    <w:rsid w:val="009B03DB"/>
    <w:rsid w:val="009B0A82"/>
    <w:rsid w:val="009C6F1E"/>
    <w:rsid w:val="009D14CD"/>
    <w:rsid w:val="009D16AA"/>
    <w:rsid w:val="009D3741"/>
    <w:rsid w:val="009E1822"/>
    <w:rsid w:val="009E3F5B"/>
    <w:rsid w:val="009F1B16"/>
    <w:rsid w:val="009F4A6D"/>
    <w:rsid w:val="009F7D1C"/>
    <w:rsid w:val="009F7DEC"/>
    <w:rsid w:val="00A055E1"/>
    <w:rsid w:val="00A05FA8"/>
    <w:rsid w:val="00A07A0E"/>
    <w:rsid w:val="00A07B53"/>
    <w:rsid w:val="00A146C3"/>
    <w:rsid w:val="00A14928"/>
    <w:rsid w:val="00A213F1"/>
    <w:rsid w:val="00A255BD"/>
    <w:rsid w:val="00A2786D"/>
    <w:rsid w:val="00A30568"/>
    <w:rsid w:val="00A32813"/>
    <w:rsid w:val="00A35271"/>
    <w:rsid w:val="00A355C1"/>
    <w:rsid w:val="00A519DC"/>
    <w:rsid w:val="00A608E4"/>
    <w:rsid w:val="00A6099C"/>
    <w:rsid w:val="00A660C4"/>
    <w:rsid w:val="00A66283"/>
    <w:rsid w:val="00A746C1"/>
    <w:rsid w:val="00A87E42"/>
    <w:rsid w:val="00A9107D"/>
    <w:rsid w:val="00AB481A"/>
    <w:rsid w:val="00AB48EF"/>
    <w:rsid w:val="00AB60E9"/>
    <w:rsid w:val="00AB637D"/>
    <w:rsid w:val="00AC0525"/>
    <w:rsid w:val="00AC2A71"/>
    <w:rsid w:val="00AC6A6E"/>
    <w:rsid w:val="00AE021C"/>
    <w:rsid w:val="00AE1B91"/>
    <w:rsid w:val="00AE26A2"/>
    <w:rsid w:val="00AE2BD7"/>
    <w:rsid w:val="00AE49F9"/>
    <w:rsid w:val="00AE64B2"/>
    <w:rsid w:val="00AF0856"/>
    <w:rsid w:val="00AF0A03"/>
    <w:rsid w:val="00B0202B"/>
    <w:rsid w:val="00B03BDB"/>
    <w:rsid w:val="00B11BFF"/>
    <w:rsid w:val="00B165EF"/>
    <w:rsid w:val="00B20028"/>
    <w:rsid w:val="00B240B9"/>
    <w:rsid w:val="00B24C8B"/>
    <w:rsid w:val="00B52AE7"/>
    <w:rsid w:val="00B55790"/>
    <w:rsid w:val="00B57966"/>
    <w:rsid w:val="00B60AD6"/>
    <w:rsid w:val="00B61E86"/>
    <w:rsid w:val="00B658B2"/>
    <w:rsid w:val="00B6691E"/>
    <w:rsid w:val="00B76B84"/>
    <w:rsid w:val="00B808D5"/>
    <w:rsid w:val="00B84671"/>
    <w:rsid w:val="00B910EF"/>
    <w:rsid w:val="00B91A96"/>
    <w:rsid w:val="00BA0FFB"/>
    <w:rsid w:val="00BB0A5A"/>
    <w:rsid w:val="00BB6F79"/>
    <w:rsid w:val="00BB7092"/>
    <w:rsid w:val="00BB75BD"/>
    <w:rsid w:val="00BC45DD"/>
    <w:rsid w:val="00BC47AC"/>
    <w:rsid w:val="00BC79C3"/>
    <w:rsid w:val="00BD0D0D"/>
    <w:rsid w:val="00BD65B1"/>
    <w:rsid w:val="00BE1E03"/>
    <w:rsid w:val="00BE2B8C"/>
    <w:rsid w:val="00BE7BA5"/>
    <w:rsid w:val="00BF0F61"/>
    <w:rsid w:val="00BF130B"/>
    <w:rsid w:val="00BF28C9"/>
    <w:rsid w:val="00BF3E86"/>
    <w:rsid w:val="00C00003"/>
    <w:rsid w:val="00C02C90"/>
    <w:rsid w:val="00C05053"/>
    <w:rsid w:val="00C07CDB"/>
    <w:rsid w:val="00C17041"/>
    <w:rsid w:val="00C2124F"/>
    <w:rsid w:val="00C24329"/>
    <w:rsid w:val="00C334B9"/>
    <w:rsid w:val="00C34CC8"/>
    <w:rsid w:val="00C47066"/>
    <w:rsid w:val="00C470BF"/>
    <w:rsid w:val="00C5124E"/>
    <w:rsid w:val="00C5141E"/>
    <w:rsid w:val="00C5683C"/>
    <w:rsid w:val="00C67231"/>
    <w:rsid w:val="00C73031"/>
    <w:rsid w:val="00C76502"/>
    <w:rsid w:val="00C767CA"/>
    <w:rsid w:val="00C833E2"/>
    <w:rsid w:val="00C85C81"/>
    <w:rsid w:val="00C90637"/>
    <w:rsid w:val="00C93D5E"/>
    <w:rsid w:val="00C94ED4"/>
    <w:rsid w:val="00C9651C"/>
    <w:rsid w:val="00CA084A"/>
    <w:rsid w:val="00CA1C2D"/>
    <w:rsid w:val="00CA37AA"/>
    <w:rsid w:val="00CA41B4"/>
    <w:rsid w:val="00CA717A"/>
    <w:rsid w:val="00CA7E0F"/>
    <w:rsid w:val="00CB012F"/>
    <w:rsid w:val="00CB6156"/>
    <w:rsid w:val="00CB6397"/>
    <w:rsid w:val="00CC5631"/>
    <w:rsid w:val="00CC5E41"/>
    <w:rsid w:val="00CC73EE"/>
    <w:rsid w:val="00CD5220"/>
    <w:rsid w:val="00CD5DA5"/>
    <w:rsid w:val="00CD7AC1"/>
    <w:rsid w:val="00CE2683"/>
    <w:rsid w:val="00CF0ED3"/>
    <w:rsid w:val="00CF6B47"/>
    <w:rsid w:val="00D047E7"/>
    <w:rsid w:val="00D0562C"/>
    <w:rsid w:val="00D073B5"/>
    <w:rsid w:val="00D073D6"/>
    <w:rsid w:val="00D12D4C"/>
    <w:rsid w:val="00D211EC"/>
    <w:rsid w:val="00D267C9"/>
    <w:rsid w:val="00D32606"/>
    <w:rsid w:val="00D35346"/>
    <w:rsid w:val="00D35D48"/>
    <w:rsid w:val="00D36546"/>
    <w:rsid w:val="00D3697F"/>
    <w:rsid w:val="00D4103E"/>
    <w:rsid w:val="00D4433E"/>
    <w:rsid w:val="00D508FC"/>
    <w:rsid w:val="00D53A07"/>
    <w:rsid w:val="00D57DFC"/>
    <w:rsid w:val="00D60C4F"/>
    <w:rsid w:val="00D616F5"/>
    <w:rsid w:val="00D61F53"/>
    <w:rsid w:val="00D62E44"/>
    <w:rsid w:val="00D64D19"/>
    <w:rsid w:val="00D65FAC"/>
    <w:rsid w:val="00D66C6B"/>
    <w:rsid w:val="00D71B01"/>
    <w:rsid w:val="00D76231"/>
    <w:rsid w:val="00D8419E"/>
    <w:rsid w:val="00D86935"/>
    <w:rsid w:val="00D9130D"/>
    <w:rsid w:val="00D934F3"/>
    <w:rsid w:val="00D968D2"/>
    <w:rsid w:val="00DB0A39"/>
    <w:rsid w:val="00DB669F"/>
    <w:rsid w:val="00DC453B"/>
    <w:rsid w:val="00DD6B05"/>
    <w:rsid w:val="00DE5FFE"/>
    <w:rsid w:val="00DE6513"/>
    <w:rsid w:val="00DE7EC9"/>
    <w:rsid w:val="00DF3908"/>
    <w:rsid w:val="00DF3E19"/>
    <w:rsid w:val="00DF7A48"/>
    <w:rsid w:val="00DF7EA8"/>
    <w:rsid w:val="00E024D9"/>
    <w:rsid w:val="00E04CC1"/>
    <w:rsid w:val="00E07805"/>
    <w:rsid w:val="00E16F72"/>
    <w:rsid w:val="00E200BA"/>
    <w:rsid w:val="00E20BBC"/>
    <w:rsid w:val="00E24DD2"/>
    <w:rsid w:val="00E30FA1"/>
    <w:rsid w:val="00E36F67"/>
    <w:rsid w:val="00E461EF"/>
    <w:rsid w:val="00E47747"/>
    <w:rsid w:val="00E658AC"/>
    <w:rsid w:val="00E65AB7"/>
    <w:rsid w:val="00E71254"/>
    <w:rsid w:val="00E818EE"/>
    <w:rsid w:val="00E81DC3"/>
    <w:rsid w:val="00E83354"/>
    <w:rsid w:val="00E86EF8"/>
    <w:rsid w:val="00E871B0"/>
    <w:rsid w:val="00E87749"/>
    <w:rsid w:val="00E906A3"/>
    <w:rsid w:val="00EB2937"/>
    <w:rsid w:val="00EB49E2"/>
    <w:rsid w:val="00EC071E"/>
    <w:rsid w:val="00EC2ABB"/>
    <w:rsid w:val="00EC6231"/>
    <w:rsid w:val="00ED1320"/>
    <w:rsid w:val="00ED1A74"/>
    <w:rsid w:val="00ED38A7"/>
    <w:rsid w:val="00ED4F64"/>
    <w:rsid w:val="00ED6F70"/>
    <w:rsid w:val="00ED71AA"/>
    <w:rsid w:val="00EE1F24"/>
    <w:rsid w:val="00F16D62"/>
    <w:rsid w:val="00F25F3B"/>
    <w:rsid w:val="00F33CDF"/>
    <w:rsid w:val="00F354DC"/>
    <w:rsid w:val="00F35592"/>
    <w:rsid w:val="00F40CD0"/>
    <w:rsid w:val="00F420EC"/>
    <w:rsid w:val="00F53044"/>
    <w:rsid w:val="00F53308"/>
    <w:rsid w:val="00F54157"/>
    <w:rsid w:val="00F545CE"/>
    <w:rsid w:val="00F63C08"/>
    <w:rsid w:val="00F70ABC"/>
    <w:rsid w:val="00F74602"/>
    <w:rsid w:val="00F75B42"/>
    <w:rsid w:val="00F8409E"/>
    <w:rsid w:val="00F84D81"/>
    <w:rsid w:val="00F90971"/>
    <w:rsid w:val="00F92E47"/>
    <w:rsid w:val="00F946BE"/>
    <w:rsid w:val="00F97CF1"/>
    <w:rsid w:val="00FA36FC"/>
    <w:rsid w:val="00FA3722"/>
    <w:rsid w:val="00FA432B"/>
    <w:rsid w:val="00FA6A85"/>
    <w:rsid w:val="00FB2AEC"/>
    <w:rsid w:val="00FB7094"/>
    <w:rsid w:val="00FC4196"/>
    <w:rsid w:val="00FC763D"/>
    <w:rsid w:val="00FD5EA8"/>
    <w:rsid w:val="00FD66F4"/>
    <w:rsid w:val="00FD79A0"/>
    <w:rsid w:val="00FD79FE"/>
    <w:rsid w:val="00FD7E07"/>
    <w:rsid w:val="00FF4070"/>
    <w:rsid w:val="00FF6E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5E3"/>
    <w:pPr>
      <w:spacing w:after="200" w:line="276" w:lineRule="auto"/>
    </w:pPr>
    <w:rPr>
      <w:rFonts w:ascii="Times New Roman" w:hAnsi="Times New Roman"/>
      <w:sz w:val="28"/>
      <w:szCs w:val="28"/>
      <w:lang w:eastAsia="en-US"/>
    </w:rPr>
  </w:style>
  <w:style w:type="paragraph" w:styleId="Heading1">
    <w:name w:val="heading 1"/>
    <w:basedOn w:val="Normal"/>
    <w:link w:val="Heading1Char"/>
    <w:uiPriority w:val="99"/>
    <w:qFormat/>
    <w:locked/>
    <w:rsid w:val="00CB012F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B012F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99"/>
    <w:qFormat/>
    <w:rsid w:val="002B3AD4"/>
    <w:pPr>
      <w:ind w:left="720"/>
    </w:pPr>
  </w:style>
  <w:style w:type="table" w:styleId="TableGrid">
    <w:name w:val="Table Grid"/>
    <w:basedOn w:val="TableNormal"/>
    <w:uiPriority w:val="99"/>
    <w:locked/>
    <w:rsid w:val="00E461EF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DF3E19"/>
    <w:rPr>
      <w:rFonts w:ascii="Times New Roman" w:hAnsi="Times New Roman"/>
      <w:sz w:val="28"/>
      <w:szCs w:val="2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5D7C65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D7C65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0A64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A645A"/>
    <w:rPr>
      <w:rFonts w:ascii="Times New Roman" w:hAnsi="Times New Roman" w:cs="Times New Roman"/>
      <w:sz w:val="28"/>
      <w:szCs w:val="28"/>
      <w:lang w:val="ru-RU"/>
    </w:rPr>
  </w:style>
  <w:style w:type="paragraph" w:styleId="Footer">
    <w:name w:val="footer"/>
    <w:basedOn w:val="Normal"/>
    <w:link w:val="FooterChar"/>
    <w:uiPriority w:val="99"/>
    <w:rsid w:val="000A64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A645A"/>
    <w:rPr>
      <w:rFonts w:ascii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3734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4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4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7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55373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3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73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734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734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3734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3734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3734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734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3734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373454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4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37345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373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4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4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376</Words>
  <Characters>2145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2</cp:revision>
  <cp:lastPrinted>2023-03-02T08:17:00Z</cp:lastPrinted>
  <dcterms:created xsi:type="dcterms:W3CDTF">2023-03-03T10:33:00Z</dcterms:created>
  <dcterms:modified xsi:type="dcterms:W3CDTF">2023-03-03T10:33:00Z</dcterms:modified>
</cp:coreProperties>
</file>